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72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58"/>
        <w:gridCol w:w="65"/>
        <w:gridCol w:w="3674"/>
      </w:tblGrid>
      <w:tr w:rsidR="00EB4ECF" w:rsidRPr="00C13596" w14:paraId="2F5D2FF0" w14:textId="77777777" w:rsidTr="00EB693C">
        <w:trPr>
          <w:cantSplit/>
          <w:trHeight w:hRule="exact" w:val="530"/>
        </w:trPr>
        <w:tc>
          <w:tcPr>
            <w:tcW w:w="10859" w:type="dxa"/>
            <w:tcBorders>
              <w:top w:val="single" w:sz="4" w:space="0" w:color="707070"/>
              <w:left w:val="single" w:sz="4" w:space="0" w:color="707070"/>
              <w:bottom w:val="single" w:sz="4" w:space="0" w:color="707070"/>
            </w:tcBorders>
            <w:shd w:val="clear" w:color="auto" w:fill="00B050"/>
            <w:vAlign w:val="center"/>
          </w:tcPr>
          <w:p w14:paraId="05D16710" w14:textId="37FD17D9" w:rsidR="00EB4ECF" w:rsidRPr="00692DA5" w:rsidRDefault="00C412BE" w:rsidP="00C13596">
            <w:pPr>
              <w:pStyle w:val="SchoolName"/>
              <w:rPr>
                <w:rFonts w:ascii="Verdana" w:hAnsi="Verdana"/>
                <w:sz w:val="40"/>
                <w:szCs w:val="40"/>
                <w:lang w:val="en-US" w:eastAsia="en-US"/>
              </w:rPr>
            </w:pPr>
            <w:r>
              <w:rPr>
                <w:rFonts w:ascii="Verdana" w:hAnsi="Verdana"/>
                <w:sz w:val="40"/>
                <w:szCs w:val="40"/>
                <w:lang w:val="en-US" w:eastAsia="en-US"/>
              </w:rPr>
              <w:t>B</w:t>
            </w:r>
            <w:r w:rsidR="001C59C8">
              <w:rPr>
                <w:rFonts w:ascii="Verdana" w:hAnsi="Verdana"/>
                <w:sz w:val="40"/>
                <w:szCs w:val="40"/>
                <w:lang w:val="en-US" w:eastAsia="en-US"/>
              </w:rPr>
              <w:t>rannel</w:t>
            </w:r>
            <w:r>
              <w:rPr>
                <w:rFonts w:ascii="Verdana" w:hAnsi="Verdana"/>
                <w:sz w:val="40"/>
                <w:szCs w:val="40"/>
                <w:lang w:val="en-US" w:eastAsia="en-US"/>
              </w:rPr>
              <w:t xml:space="preserve"> ARB</w:t>
            </w:r>
            <w:r w:rsidR="00EB693C">
              <w:rPr>
                <w:rFonts w:ascii="Verdana" w:hAnsi="Verdana"/>
                <w:sz w:val="40"/>
                <w:szCs w:val="40"/>
                <w:lang w:val="en-US" w:eastAsia="en-US"/>
              </w:rPr>
              <w:t xml:space="preserve"> </w:t>
            </w:r>
            <w:r w:rsidR="00EB693C" w:rsidRPr="00692DA5">
              <w:rPr>
                <w:rFonts w:ascii="Verdana" w:hAnsi="Verdana"/>
                <w:sz w:val="40"/>
                <w:szCs w:val="40"/>
                <w:lang w:val="en-US" w:eastAsia="en-US"/>
              </w:rPr>
              <w:t>202</w:t>
            </w:r>
            <w:r w:rsidR="00EB693C">
              <w:rPr>
                <w:rFonts w:ascii="Verdana" w:hAnsi="Verdana"/>
                <w:sz w:val="40"/>
                <w:szCs w:val="40"/>
                <w:lang w:val="en-US" w:eastAsia="en-US"/>
              </w:rPr>
              <w:t>5</w:t>
            </w:r>
            <w:r w:rsidR="00EB693C" w:rsidRPr="00692DA5">
              <w:rPr>
                <w:rFonts w:ascii="Verdana" w:hAnsi="Verdana"/>
                <w:sz w:val="40"/>
                <w:szCs w:val="40"/>
                <w:lang w:val="en-US" w:eastAsia="en-US"/>
              </w:rPr>
              <w:t>-202</w:t>
            </w:r>
            <w:r w:rsidR="00EB693C">
              <w:rPr>
                <w:rFonts w:ascii="Verdana" w:hAnsi="Verdana"/>
                <w:sz w:val="40"/>
                <w:szCs w:val="40"/>
                <w:lang w:val="en-US" w:eastAsia="en-US"/>
              </w:rPr>
              <w:t>6</w:t>
            </w:r>
            <w:r w:rsidR="006D6D6D">
              <w:rPr>
                <w:rFonts w:ascii="Verdana" w:hAnsi="Verdana"/>
                <w:sz w:val="40"/>
                <w:szCs w:val="40"/>
                <w:lang w:val="en-US" w:eastAsia="en-US"/>
              </w:rPr>
              <w:t xml:space="preserve"> STAFF CALENDAR </w:t>
            </w:r>
          </w:p>
        </w:tc>
        <w:tc>
          <w:tcPr>
            <w:tcW w:w="65" w:type="dxa"/>
            <w:tcBorders>
              <w:top w:val="single" w:sz="4" w:space="0" w:color="707070"/>
              <w:bottom w:val="single" w:sz="4" w:space="0" w:color="707070"/>
            </w:tcBorders>
            <w:shd w:val="clear" w:color="auto" w:fill="4B4B4B"/>
            <w:vAlign w:val="center"/>
          </w:tcPr>
          <w:p w14:paraId="4D6B748E" w14:textId="77777777" w:rsidR="00EB4ECF" w:rsidRPr="00C13596" w:rsidRDefault="00EB4ECF">
            <w:pPr>
              <w:rPr>
                <w:rFonts w:ascii="Verdana" w:hAnsi="Verdana"/>
              </w:rPr>
            </w:pPr>
          </w:p>
        </w:tc>
        <w:tc>
          <w:tcPr>
            <w:tcW w:w="3674" w:type="dxa"/>
            <w:tcBorders>
              <w:top w:val="single" w:sz="4" w:space="0" w:color="707070"/>
              <w:bottom w:val="single" w:sz="4" w:space="0" w:color="707070"/>
              <w:right w:val="single" w:sz="4" w:space="0" w:color="707070"/>
            </w:tcBorders>
            <w:shd w:val="clear" w:color="auto" w:fill="00B050"/>
            <w:vAlign w:val="center"/>
          </w:tcPr>
          <w:p w14:paraId="2E6337B7" w14:textId="77777777" w:rsidR="00EB4ECF" w:rsidRPr="00C13596" w:rsidRDefault="00EB4ECF" w:rsidP="00EB4ECF">
            <w:pPr>
              <w:rPr>
                <w:rFonts w:ascii="Verdana" w:hAnsi="Verdana"/>
              </w:rPr>
            </w:pPr>
          </w:p>
        </w:tc>
      </w:tr>
      <w:tr w:rsidR="00EB4ECF" w:rsidRPr="00C13596" w14:paraId="523B7309" w14:textId="77777777" w:rsidTr="00EB693C">
        <w:trPr>
          <w:cantSplit/>
          <w:trHeight w:hRule="exact" w:val="182"/>
        </w:trPr>
        <w:tc>
          <w:tcPr>
            <w:tcW w:w="10859" w:type="dxa"/>
            <w:tcBorders>
              <w:top w:val="single" w:sz="4" w:space="0" w:color="707070"/>
            </w:tcBorders>
            <w:shd w:val="clear" w:color="auto" w:fill="auto"/>
          </w:tcPr>
          <w:p w14:paraId="2504D677" w14:textId="77777777" w:rsidR="00EB4ECF" w:rsidRPr="00692DA5" w:rsidRDefault="00EB4ECF" w:rsidP="00F0654E">
            <w:pPr>
              <w:pStyle w:val="Heading3"/>
              <w:rPr>
                <w:rFonts w:ascii="Verdana" w:hAnsi="Verdana"/>
                <w:i/>
                <w:lang w:val="en-US" w:eastAsia="en-US"/>
              </w:rPr>
            </w:pPr>
          </w:p>
        </w:tc>
        <w:tc>
          <w:tcPr>
            <w:tcW w:w="65" w:type="dxa"/>
            <w:tcBorders>
              <w:top w:val="single" w:sz="4" w:space="0" w:color="707070"/>
            </w:tcBorders>
            <w:shd w:val="clear" w:color="auto" w:fill="auto"/>
          </w:tcPr>
          <w:p w14:paraId="45A4699F" w14:textId="77777777" w:rsidR="00EB4ECF" w:rsidRPr="00C13596" w:rsidRDefault="00EB4ECF" w:rsidP="00EB4ECF">
            <w:pPr>
              <w:rPr>
                <w:rFonts w:ascii="Verdana" w:hAnsi="Verdana"/>
              </w:rPr>
            </w:pPr>
          </w:p>
        </w:tc>
        <w:tc>
          <w:tcPr>
            <w:tcW w:w="3674" w:type="dxa"/>
            <w:tcBorders>
              <w:top w:val="single" w:sz="4" w:space="0" w:color="707070"/>
              <w:bottom w:val="single" w:sz="4" w:space="0" w:color="707070"/>
            </w:tcBorders>
            <w:shd w:val="clear" w:color="auto" w:fill="auto"/>
          </w:tcPr>
          <w:p w14:paraId="4F74E329" w14:textId="77777777" w:rsidR="00EB4ECF" w:rsidRPr="00C13596" w:rsidRDefault="00EB4ECF" w:rsidP="00EB4ECF">
            <w:pPr>
              <w:rPr>
                <w:rFonts w:ascii="Verdana" w:hAnsi="Verdana"/>
              </w:rPr>
            </w:pPr>
          </w:p>
        </w:tc>
      </w:tr>
      <w:tr w:rsidR="0021778B" w:rsidRPr="00C13596" w14:paraId="34F2C2C7" w14:textId="77777777" w:rsidTr="00EB693C">
        <w:trPr>
          <w:cantSplit/>
          <w:trHeight w:val="9308"/>
        </w:trPr>
        <w:tc>
          <w:tcPr>
            <w:tcW w:w="10859" w:type="dxa"/>
            <w:tcBorders>
              <w:bottom w:val="single" w:sz="4" w:space="0" w:color="707070"/>
            </w:tcBorders>
          </w:tcPr>
          <w:tbl>
            <w:tblPr>
              <w:tblW w:w="4999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68"/>
              <w:gridCol w:w="210"/>
              <w:gridCol w:w="3467"/>
              <w:gridCol w:w="224"/>
              <w:gridCol w:w="3467"/>
            </w:tblGrid>
            <w:tr w:rsidR="00A5781A" w:rsidRPr="00C13596" w14:paraId="59252BE8" w14:textId="77777777" w:rsidTr="00EB693C">
              <w:trPr>
                <w:trHeight w:val="2101"/>
              </w:trPr>
              <w:tc>
                <w:tcPr>
                  <w:tcW w:w="3468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3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4DCCE56B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8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DB903A0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September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5</w:t>
                        </w:r>
                      </w:p>
                    </w:tc>
                  </w:tr>
                  <w:tr w:rsidR="009637EF" w:rsidRPr="00C13596" w14:paraId="5D713376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9D9D9" w:themeFill="background1" w:themeFillShade="D9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88A20F9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61FC7E5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3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C449B6C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F0B423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DF74856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29EF2B7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9D9D9" w:themeFill="background1" w:themeFillShade="D9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6D250C3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A966EC" w:rsidRPr="00C13596" w14:paraId="193B7692" w14:textId="77777777" w:rsidTr="009D456F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5AD021EA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7DB1E4F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3" w:type="dxa"/>
                        <w:shd w:val="clear" w:color="auto" w:fill="00B050"/>
                        <w:vAlign w:val="center"/>
                      </w:tcPr>
                      <w:p w14:paraId="2CAB066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1" w:type="dxa"/>
                        <w:shd w:val="clear" w:color="auto" w:fill="00B050"/>
                        <w:vAlign w:val="center"/>
                      </w:tcPr>
                      <w:p w14:paraId="3822136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shd w:val="clear" w:color="auto" w:fill="FFFFFF" w:themeFill="background1"/>
                        <w:vAlign w:val="center"/>
                      </w:tcPr>
                      <w:p w14:paraId="0E4F6323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69AEDD7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50A3067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</w:tr>
                  <w:tr w:rsidR="009637EF" w:rsidRPr="00C13596" w14:paraId="280E0151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19407E2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A338F9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0718079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FE7279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1E74EA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1C16BB5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44DCF1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</w:tr>
                  <w:tr w:rsidR="009637EF" w:rsidRPr="00C13596" w14:paraId="428536B8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3C554C1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F556CD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7B3C72E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911E89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284CDD"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F155B8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165F08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EC8A59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</w:tr>
                  <w:tr w:rsidR="009637EF" w:rsidRPr="00C13596" w14:paraId="0D250C62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0B9118C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87014EE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5EDFE6B8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EA30F23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284CDD">
                          <w:rPr>
                            <w:rFonts w:ascii="Verdana" w:hAnsi="Verdana" w:cs="Georgia"/>
                            <w:highlight w:val="magent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08899F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3867F6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9D36061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</w:tr>
                  <w:tr w:rsidR="009637EF" w:rsidRPr="00C13596" w14:paraId="681F8B96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158C658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5BE0765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062E76FA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F96FAA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E1AF4D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B2EE473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20FEC02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="009637EF" w:rsidRPr="00C13596" w14:paraId="2B0B32A9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1D3AE26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70BFB8E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21BE5FA3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F67BD2B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9D0E30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DA162A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3533B0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67A3580F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10" w:type="dxa"/>
                  <w:tcBorders>
                    <w:left w:val="single" w:sz="8" w:space="0" w:color="707070"/>
                    <w:right w:val="single" w:sz="8" w:space="0" w:color="707070"/>
                  </w:tcBorders>
                </w:tcPr>
                <w:p w14:paraId="0076200E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2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11B13E71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7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EB85C14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October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5</w:t>
                        </w:r>
                      </w:p>
                    </w:tc>
                  </w:tr>
                  <w:tr w:rsidR="009637EF" w:rsidRPr="00C13596" w14:paraId="504B77A2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9D9D9" w:themeFill="background1" w:themeFillShade="D9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7B52574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B6ABA04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2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86F145B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86CA5EC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B2637CA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436E6D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9D9D9" w:themeFill="background1" w:themeFillShade="D9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941E718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9637EF" w:rsidRPr="00C13596" w14:paraId="42C6E7E9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7A395B9D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57C871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1557CE0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487DDB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B51F3B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1FFE12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706DE3BE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</w:tr>
                  <w:tr w:rsidR="009637EF" w:rsidRPr="00C13596" w14:paraId="41BB256B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3BBA11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020128D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974763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3E86217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507F01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C924CC3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397CDB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</w:tr>
                  <w:tr w:rsidR="009637EF" w:rsidRPr="00C13596" w14:paraId="26B18242" w14:textId="77777777" w:rsidTr="0089254B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397481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DB5B2D6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E9A87B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9557EB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284CDD"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FEB7A1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1" w:type="dxa"/>
                        <w:shd w:val="clear" w:color="auto" w:fill="00B050"/>
                        <w:vAlign w:val="center"/>
                      </w:tcPr>
                      <w:p w14:paraId="57B799FF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89254B">
                          <w:rPr>
                            <w:rFonts w:ascii="Verdana" w:hAnsi="Verdana" w:cs="Georgia"/>
                            <w:color w:val="auto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99BBD1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</w:tr>
                  <w:tr w:rsidR="009637EF" w:rsidRPr="00C13596" w14:paraId="2D73715C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02DED73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9F376D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4C237E8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8BA297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284CDD">
                          <w:rPr>
                            <w:rFonts w:ascii="Verdana" w:hAnsi="Verdana" w:cs="Georgia"/>
                            <w:highlight w:val="magenta"/>
                          </w:rPr>
                          <w:t>22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8D63A1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D80299F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8C9B6B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</w:tr>
                  <w:tr w:rsidR="00A966EC" w:rsidRPr="00C13596" w14:paraId="3DE83CF8" w14:textId="77777777" w:rsidTr="00A966E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0D098F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D88D43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92" w:type="dxa"/>
                        <w:shd w:val="clear" w:color="auto" w:fill="D9D9D9" w:themeFill="background1" w:themeFillShade="D9"/>
                        <w:vAlign w:val="center"/>
                      </w:tcPr>
                      <w:p w14:paraId="2542C47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D7895D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61986A3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7C4F0F20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0043EC2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="009637EF" w:rsidRPr="00C13596" w14:paraId="28BE27EE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1177BB2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954A72F" w14:textId="77777777" w:rsidR="009637EF" w:rsidRPr="00CE5A60" w:rsidRDefault="009637EF" w:rsidP="009637EF">
                        <w:pPr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7F9E76E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D43C0D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B4B261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D023785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5918D55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220E9274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24" w:type="dxa"/>
                  <w:tcBorders>
                    <w:left w:val="single" w:sz="8" w:space="0" w:color="707070"/>
                    <w:right w:val="single" w:sz="8" w:space="0" w:color="707070"/>
                  </w:tcBorders>
                </w:tcPr>
                <w:p w14:paraId="24154070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vertAnchor="text" w:horzAnchor="margin" w:tblpY="-208"/>
                    <w:tblOverlap w:val="never"/>
                    <w:tblW w:w="3438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3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1C1D320B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8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E55C96D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November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5</w:t>
                        </w:r>
                      </w:p>
                    </w:tc>
                  </w:tr>
                  <w:tr w:rsidR="009637EF" w:rsidRPr="00C13596" w14:paraId="7FFA8554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9D9D9" w:themeFill="background1" w:themeFillShade="D9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7158280" w14:textId="77777777" w:rsidR="009637EF" w:rsidRPr="009637EF" w:rsidRDefault="009637EF" w:rsidP="009637EF">
                        <w:pPr>
                          <w:pStyle w:val="Weekdays"/>
                          <w:rPr>
                            <w:rFonts w:ascii="Verdana" w:hAnsi="Verdana"/>
                            <w:b w:val="0"/>
                            <w:sz w:val="20"/>
                            <w:szCs w:val="20"/>
                          </w:rPr>
                        </w:pPr>
                        <w:r w:rsidRPr="009637EF">
                          <w:rPr>
                            <w:rFonts w:ascii="Verdana" w:hAnsi="Verdana"/>
                            <w:b w:val="0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F3C2C4E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3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27CBB4D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62A4254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E3F63AF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0E0223E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9D9D9" w:themeFill="background1" w:themeFillShade="D9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18E6D0D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9637EF" w:rsidRPr="00C13596" w14:paraId="0F472B59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8D9E03A" w14:textId="77777777" w:rsidR="009637EF" w:rsidRPr="009637EF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97BDC8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4FC7D72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09597C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5EDB33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B014F13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C435CAE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</w:tr>
                  <w:tr w:rsidR="009637EF" w:rsidRPr="00C13596" w14:paraId="4577DBAA" w14:textId="77777777" w:rsidTr="009D456F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3856A849" w14:textId="77777777" w:rsidR="009637EF" w:rsidRPr="009637EF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9637EF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1" w:type="dxa"/>
                        <w:shd w:val="clear" w:color="auto" w:fill="FFFFFF" w:themeFill="background1"/>
                        <w:vAlign w:val="center"/>
                      </w:tcPr>
                      <w:p w14:paraId="6F82BFC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0604052C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3470E5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7FF44DA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701401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60413C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</w:tr>
                  <w:tr w:rsidR="009637EF" w:rsidRPr="00C13596" w14:paraId="69C6394E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2232D3D7" w14:textId="77777777" w:rsidR="009637EF" w:rsidRPr="009637EF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9637EF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2F592BC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720AEF8A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89478A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2E520F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B2F7BF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7B304A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</w:tr>
                  <w:tr w:rsidR="009637EF" w:rsidRPr="00C13596" w14:paraId="75F0E7C9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74915FD7" w14:textId="77777777" w:rsidR="009637EF" w:rsidRPr="009637EF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9637EF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816BAA3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6B02B8A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273F7A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284CDD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5EF9E41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496D10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8DD8981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</w:tr>
                  <w:tr w:rsidR="009637EF" w:rsidRPr="00C13596" w14:paraId="4729EEED" w14:textId="77777777" w:rsidTr="00B84C4D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35F906A0" w14:textId="77777777" w:rsidR="009637EF" w:rsidRPr="009637EF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9637EF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D8004AA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233FADC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CF956D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284CDD">
                          <w:rPr>
                            <w:rFonts w:ascii="Verdana" w:hAnsi="Verdana" w:cs="Georgia"/>
                            <w:highlight w:val="magent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48684B9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91" w:type="dxa"/>
                        <w:shd w:val="clear" w:color="auto" w:fill="00B050"/>
                        <w:vAlign w:val="center"/>
                      </w:tcPr>
                      <w:p w14:paraId="179E93A3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B84C4D">
                          <w:rPr>
                            <w:rFonts w:ascii="Verdana" w:hAnsi="Verdana" w:cs="Georgia"/>
                            <w:color w:val="auto"/>
                            <w:shd w:val="clear" w:color="auto" w:fill="00B050"/>
                          </w:rPr>
                          <w:t>2</w:t>
                        </w:r>
                        <w:r w:rsidRPr="00B84C4D">
                          <w:rPr>
                            <w:rFonts w:ascii="Verdana" w:hAnsi="Verdana" w:cs="Georgia"/>
                            <w:color w:val="auto"/>
                          </w:rPr>
                          <w:t>8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992934E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</w:tr>
                  <w:tr w:rsidR="009637EF" w:rsidRPr="00C13596" w14:paraId="06F7CC12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2EBFE0E7" w14:textId="77777777" w:rsidR="009637EF" w:rsidRPr="009637EF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9637EF"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223B97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7F8FB36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6E2125E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9E7708B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ED580E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FBDFF4C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6B5C90A0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</w:tr>
            <w:tr w:rsidR="00A5781A" w:rsidRPr="00C13596" w14:paraId="0E6E0B15" w14:textId="77777777" w:rsidTr="00EB693C">
              <w:trPr>
                <w:trHeight w:hRule="exact" w:val="182"/>
              </w:trPr>
              <w:tc>
                <w:tcPr>
                  <w:tcW w:w="3468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02123EC6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10" w:type="dxa"/>
                </w:tcPr>
                <w:p w14:paraId="10FEDD17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1C7486D0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24" w:type="dxa"/>
                </w:tcPr>
                <w:p w14:paraId="3D64A0AC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5874A86C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</w:tr>
            <w:tr w:rsidR="00A5781A" w:rsidRPr="00C13596" w14:paraId="03FCCA8F" w14:textId="77777777" w:rsidTr="00EB693C">
              <w:trPr>
                <w:trHeight w:val="2101"/>
              </w:trPr>
              <w:tc>
                <w:tcPr>
                  <w:tcW w:w="3468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vertAnchor="text" w:horzAnchor="margin" w:tblpY="-224"/>
                    <w:tblOverlap w:val="never"/>
                    <w:tblW w:w="4999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2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1306E48B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7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EABE1EC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December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5</w:t>
                        </w:r>
                      </w:p>
                    </w:tc>
                  </w:tr>
                  <w:tr w:rsidR="009637EF" w:rsidRPr="00C13596" w14:paraId="3A39844A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A7A58C1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2AB96B1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2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BC0CF14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ED516BF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FD6671E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F3EB98B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9D9D9" w:themeFill="background1" w:themeFillShade="D9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4610CEC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9637EF" w:rsidRPr="00C13596" w14:paraId="51DB5CFD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B94DA75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88D909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9F10C1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F6A4F7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C76372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E2FC217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935D93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</w:tr>
                  <w:tr w:rsidR="009637EF" w:rsidRPr="00C13596" w14:paraId="490F15BC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78B245C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FFEBE1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4ACEEB3E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F238B87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1ACAA5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810700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9A77A6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</w:tr>
                  <w:tr w:rsidR="009637EF" w:rsidRPr="00C13596" w14:paraId="6D257D59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2C1AB1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ACE1488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0EF68A9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32E7208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tcBorders>
                          <w:bottom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47D96DD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  <w:tc>
                      <w:tcPr>
                        <w:tcW w:w="491" w:type="dxa"/>
                        <w:tcBorders>
                          <w:bottom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7B573E7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5D0392D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</w:tr>
                  <w:tr w:rsidR="00EB693C" w:rsidRPr="00C13596" w14:paraId="2241A7D9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5246BC7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7EB8E1E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2" w:type="dxa"/>
                        <w:shd w:val="clear" w:color="auto" w:fill="D9D9D9" w:themeFill="background1" w:themeFillShade="D9"/>
                        <w:vAlign w:val="center"/>
                      </w:tcPr>
                      <w:p w14:paraId="15BEDEA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1" w:type="dxa"/>
                        <w:tcBorders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5670FCE5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47A2AE9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  <w:left w:val="single" w:sz="4" w:space="0" w:color="auto"/>
                          <w:bottom w:val="single" w:sz="12" w:space="0" w:color="000000"/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470FAE31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tcBorders>
                          <w:lef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3F9A6C83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</w:tr>
                  <w:tr w:rsidR="00EB693C" w:rsidRPr="00C13596" w14:paraId="76583716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BD0E388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27B5BEFC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92" w:type="dxa"/>
                        <w:shd w:val="clear" w:color="auto" w:fill="D9D9D9" w:themeFill="background1" w:themeFillShade="D9"/>
                        <w:vAlign w:val="center"/>
                      </w:tcPr>
                      <w:p w14:paraId="026C969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AD954C1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1E95314E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5C9148D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CA523B8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="009637EF" w:rsidRPr="00C13596" w14:paraId="76C96B7A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314640C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F2EE60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753BAA6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D05280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9DD8311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1F9D39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836BBA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282D0C8D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10" w:type="dxa"/>
                  <w:tcBorders>
                    <w:left w:val="single" w:sz="8" w:space="0" w:color="707070"/>
                    <w:right w:val="single" w:sz="8" w:space="0" w:color="707070"/>
                  </w:tcBorders>
                </w:tcPr>
                <w:p w14:paraId="63473FFB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horzAnchor="margin" w:tblpY="1"/>
                    <w:tblOverlap w:val="never"/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2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0C57521E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7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F6E7A51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January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6</w:t>
                        </w:r>
                      </w:p>
                    </w:tc>
                  </w:tr>
                  <w:tr w:rsidR="009637EF" w:rsidRPr="00C13596" w14:paraId="44431AA8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CF5F077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216B51C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2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C2ECFA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AE0593C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  <w:bottom w:val="single" w:sz="12" w:space="0" w:color="00000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BCC3567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4298BC1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8E3550F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E05007" w:rsidRPr="00C13596" w14:paraId="40E6128C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5D6282C2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73F439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4111B08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tcBorders>
                          <w:right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5EAE2AB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5AA9C27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1" w:type="dxa"/>
                        <w:tcBorders>
                          <w:lef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3D961F1B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3341A69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</w:tr>
                  <w:tr w:rsidR="00A966EC" w:rsidRPr="00C13596" w14:paraId="797F654A" w14:textId="77777777" w:rsidTr="009A4ACA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55626DFC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91" w:type="dxa"/>
                        <w:shd w:val="clear" w:color="auto" w:fill="FFFFFF" w:themeFill="background1"/>
                        <w:vAlign w:val="center"/>
                      </w:tcPr>
                      <w:p w14:paraId="3C223051" w14:textId="77777777" w:rsidR="009637EF" w:rsidRPr="009A4ACA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9A4ACA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2" w:type="dxa"/>
                        <w:shd w:val="clear" w:color="auto" w:fill="FFFFFF" w:themeFill="background1"/>
                        <w:vAlign w:val="center"/>
                      </w:tcPr>
                      <w:p w14:paraId="06A4701E" w14:textId="77777777" w:rsidR="009637EF" w:rsidRPr="009A4ACA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9A4ACA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D6DD67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29C9431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92065B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5AEAB71B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</w:tr>
                  <w:tr w:rsidR="009637EF" w:rsidRPr="00C13596" w14:paraId="6E34947D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275DC9F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419A26E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76793B69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3E9291A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2DA8AF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511C1E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2548A02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</w:tr>
                  <w:tr w:rsidR="009637EF" w:rsidRPr="00C13596" w14:paraId="37556A18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72317292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E05524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D328F1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7A9283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F78E0A2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B4E7D1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D21DE2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</w:tr>
                  <w:tr w:rsidR="009637EF" w:rsidRPr="00C13596" w14:paraId="67B714E0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2D3FD53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9AA347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11AC895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31E624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FACAE5B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EA9C939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52998CB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</w:tr>
                  <w:tr w:rsidR="009637EF" w:rsidRPr="00C13596" w14:paraId="601045CC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75A8C684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6D49A6E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05355E2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B68EE9A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396894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11C271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2014FBE5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6B52997E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24" w:type="dxa"/>
                  <w:tcBorders>
                    <w:left w:val="single" w:sz="8" w:space="0" w:color="707070"/>
                    <w:right w:val="single" w:sz="8" w:space="0" w:color="707070"/>
                  </w:tcBorders>
                </w:tcPr>
                <w:p w14:paraId="5AD776AD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vertAnchor="text" w:horzAnchor="margin" w:tblpY="-194"/>
                    <w:tblOverlap w:val="never"/>
                    <w:tblW w:w="3438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3"/>
                    <w:gridCol w:w="491"/>
                    <w:gridCol w:w="440"/>
                    <w:gridCol w:w="542"/>
                    <w:gridCol w:w="491"/>
                  </w:tblGrid>
                  <w:tr w:rsidR="009637EF" w:rsidRPr="00C13596" w14:paraId="2946C179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8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6F0A716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February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6</w:t>
                        </w:r>
                      </w:p>
                    </w:tc>
                  </w:tr>
                  <w:tr w:rsidR="009637EF" w:rsidRPr="00C13596" w14:paraId="7B4FD81F" w14:textId="77777777" w:rsidTr="00F64FCE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A790791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023F987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3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F287E31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F7E08F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4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12A2287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542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87B5D3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FB3444B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9637EF" w:rsidRPr="00C13596" w14:paraId="2FA2CCB1" w14:textId="77777777" w:rsidTr="00F64FCE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1230629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7B0381F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3E65E650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6415803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40" w:type="dxa"/>
                        <w:shd w:val="clear" w:color="auto" w:fill="auto"/>
                        <w:vAlign w:val="center"/>
                      </w:tcPr>
                      <w:p w14:paraId="73DA59D5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542" w:type="dxa"/>
                        <w:shd w:val="clear" w:color="auto" w:fill="auto"/>
                        <w:vAlign w:val="center"/>
                      </w:tcPr>
                      <w:p w14:paraId="1AB52C0E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367C950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</w:tr>
                  <w:tr w:rsidR="009637EF" w:rsidRPr="00C13596" w14:paraId="67A6BFBE" w14:textId="77777777" w:rsidTr="00F64FCE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139378D9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B8FC871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760965F3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198FF61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40" w:type="dxa"/>
                        <w:shd w:val="clear" w:color="auto" w:fill="auto"/>
                        <w:vAlign w:val="center"/>
                      </w:tcPr>
                      <w:p w14:paraId="458A1FDA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542" w:type="dxa"/>
                        <w:shd w:val="clear" w:color="auto" w:fill="auto"/>
                        <w:vAlign w:val="center"/>
                      </w:tcPr>
                      <w:p w14:paraId="5EF4D273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713A60F6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</w:tr>
                  <w:tr w:rsidR="009637EF" w:rsidRPr="00C13596" w14:paraId="19057BAA" w14:textId="77777777" w:rsidTr="00F64FCE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0316B7F7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99C2D57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3" w:type="dxa"/>
                        <w:shd w:val="clear" w:color="auto" w:fill="D9D9D9" w:themeFill="background1" w:themeFillShade="D9"/>
                        <w:vAlign w:val="center"/>
                      </w:tcPr>
                      <w:p w14:paraId="17841556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1334D99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  <w:tc>
                      <w:tcPr>
                        <w:tcW w:w="440" w:type="dxa"/>
                        <w:shd w:val="clear" w:color="auto" w:fill="D9D9D9" w:themeFill="background1" w:themeFillShade="D9"/>
                        <w:vAlign w:val="center"/>
                      </w:tcPr>
                      <w:p w14:paraId="6834B9C0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542" w:type="dxa"/>
                        <w:shd w:val="clear" w:color="auto" w:fill="D9D9D9" w:themeFill="background1" w:themeFillShade="D9"/>
                        <w:vAlign w:val="center"/>
                      </w:tcPr>
                      <w:p w14:paraId="49C6EC6A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F688D66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</w:tr>
                  <w:tr w:rsidR="009637EF" w:rsidRPr="00C13596" w14:paraId="755E54ED" w14:textId="77777777" w:rsidTr="00F64FCE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0265FB1C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1" w:type="dxa"/>
                        <w:shd w:val="clear" w:color="auto" w:fill="FFFFFF" w:themeFill="background1"/>
                        <w:vAlign w:val="center"/>
                      </w:tcPr>
                      <w:p w14:paraId="1D5F0630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617D2EF0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A7E9351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F64FCE">
                          <w:rPr>
                            <w:rFonts w:ascii="Verdana" w:hAnsi="Verdana" w:cs="Georgia"/>
                            <w:highlight w:val="magenta"/>
                          </w:rPr>
                          <w:t>25</w:t>
                        </w:r>
                      </w:p>
                    </w:tc>
                    <w:tc>
                      <w:tcPr>
                        <w:tcW w:w="440" w:type="dxa"/>
                        <w:shd w:val="clear" w:color="auto" w:fill="auto"/>
                        <w:vAlign w:val="center"/>
                      </w:tcPr>
                      <w:p w14:paraId="04E65402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F64FCE"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542" w:type="dxa"/>
                        <w:shd w:val="clear" w:color="auto" w:fill="auto"/>
                        <w:vAlign w:val="center"/>
                      </w:tcPr>
                      <w:p w14:paraId="13319271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FCBB7FD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</w:tr>
                  <w:tr w:rsidR="009637EF" w:rsidRPr="00C13596" w14:paraId="45905C8F" w14:textId="77777777" w:rsidTr="00F64FCE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3EECF73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3D4E13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38D07B22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11088C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40" w:type="dxa"/>
                        <w:shd w:val="clear" w:color="auto" w:fill="auto"/>
                        <w:vAlign w:val="center"/>
                      </w:tcPr>
                      <w:p w14:paraId="625B90A2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542" w:type="dxa"/>
                        <w:shd w:val="clear" w:color="auto" w:fill="auto"/>
                        <w:vAlign w:val="center"/>
                      </w:tcPr>
                      <w:p w14:paraId="6DC870F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DA3877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="009637EF" w:rsidRPr="00C13596" w14:paraId="6470B60D" w14:textId="77777777" w:rsidTr="00F64FCE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E3BB79C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3FFB77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642DF0E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17F88E3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40" w:type="dxa"/>
                        <w:shd w:val="clear" w:color="auto" w:fill="auto"/>
                        <w:vAlign w:val="center"/>
                      </w:tcPr>
                      <w:p w14:paraId="24B3446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542" w:type="dxa"/>
                        <w:shd w:val="clear" w:color="auto" w:fill="auto"/>
                        <w:vAlign w:val="center"/>
                      </w:tcPr>
                      <w:p w14:paraId="0C55133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6CFFEDA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53050E27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</w:tr>
            <w:tr w:rsidR="00A5781A" w:rsidRPr="00C13596" w14:paraId="285C897A" w14:textId="77777777" w:rsidTr="00EB693C">
              <w:trPr>
                <w:trHeight w:hRule="exact" w:val="182"/>
              </w:trPr>
              <w:tc>
                <w:tcPr>
                  <w:tcW w:w="3468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13F38201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10" w:type="dxa"/>
                </w:tcPr>
                <w:p w14:paraId="7FCF20B9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48275A88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24" w:type="dxa"/>
                </w:tcPr>
                <w:p w14:paraId="28C90107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4239396B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</w:tr>
            <w:tr w:rsidR="00A5781A" w:rsidRPr="00C13596" w14:paraId="23447C9E" w14:textId="77777777" w:rsidTr="00EB693C">
              <w:trPr>
                <w:trHeight w:val="2101"/>
              </w:trPr>
              <w:tc>
                <w:tcPr>
                  <w:tcW w:w="3468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vertAnchor="text" w:horzAnchor="margin" w:tblpY="-223"/>
                    <w:tblOverlap w:val="never"/>
                    <w:tblW w:w="4999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2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4910718C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7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112CB5D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March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6</w:t>
                        </w:r>
                      </w:p>
                    </w:tc>
                  </w:tr>
                  <w:tr w:rsidR="009637EF" w:rsidRPr="00C13596" w14:paraId="73FA1D51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6E0DBA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B5697A3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2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404347C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05E64F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05360F9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9BBE7C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8B6B2E7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9637EF" w:rsidRPr="00C13596" w14:paraId="348B6B24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5D4390D4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417FE25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277D7EDA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4782785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090E73D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2040BC4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0443AAA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</w:tr>
                  <w:tr w:rsidR="009637EF" w:rsidRPr="00C13596" w14:paraId="7B7A2EAF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39A26AF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BCAE2EA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216FEE98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E2110EA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592B6BA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878CF9E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2DC1B645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</w:tr>
                  <w:tr w:rsidR="009637EF" w:rsidRPr="00C13596" w14:paraId="632B0722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195DE391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1EFEC0C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2C3F4EF2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3C45170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D750004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C8E7A7C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0FDC994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</w:tr>
                  <w:tr w:rsidR="009637EF" w:rsidRPr="00C13596" w14:paraId="36539DD1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04BD916D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780AF8D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1EDBB3D4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D8E8C60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004F04"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0AC4034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B27D226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1B5CBAF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</w:tr>
                  <w:tr w:rsidR="009637EF" w:rsidRPr="00C13596" w14:paraId="1A49D26F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0DA18F8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9FCBBDD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3FBFB1A0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80E24A3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1A04F12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E060E73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5965325C" w14:textId="77777777" w:rsidR="009637EF" w:rsidRPr="006B3D1E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="009637EF" w:rsidRPr="00C13596" w14:paraId="4600135A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1D1AAC1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348B7F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37C533E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364E3DC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0863893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8354E72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00F4CB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0BF346FB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10" w:type="dxa"/>
                  <w:tcBorders>
                    <w:left w:val="single" w:sz="8" w:space="0" w:color="707070"/>
                    <w:right w:val="single" w:sz="8" w:space="0" w:color="707070"/>
                  </w:tcBorders>
                </w:tcPr>
                <w:p w14:paraId="0EF6B226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horzAnchor="margin" w:tblpY="1"/>
                    <w:tblOverlap w:val="never"/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2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5D7AF0D3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7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91D20AA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April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6</w:t>
                        </w:r>
                      </w:p>
                    </w:tc>
                  </w:tr>
                  <w:tr w:rsidR="009637EF" w:rsidRPr="00C13596" w14:paraId="27AAD921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075AB0A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D2F770C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2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0F6EE16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C189CF5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274A2A1D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  <w:bottom w:val="single" w:sz="12" w:space="0" w:color="00000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33E5C78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A6E61CD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E05007" w:rsidRPr="00C13596" w14:paraId="39BC3D41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05890C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tcBorders>
                          <w:bottom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40B7925D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D76D2B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27EF45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1" w:type="dxa"/>
                        <w:tcBorders>
                          <w:right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4B70DECF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44209B4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tcBorders>
                          <w:lef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31F25BE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</w:tr>
                  <w:tr w:rsidR="00E05007" w:rsidRPr="00C13596" w14:paraId="4AC49CD6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tcBorders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0586B10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1B41CE7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92" w:type="dxa"/>
                        <w:tcBorders>
                          <w:lef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469A167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205D141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2DD8CB6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70FF79A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3EB73C2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</w:tr>
                  <w:tr w:rsidR="00EB693C" w:rsidRPr="00C13596" w14:paraId="4CBDD9EC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73C1A2E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66930D4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  <w:tc>
                      <w:tcPr>
                        <w:tcW w:w="492" w:type="dxa"/>
                        <w:shd w:val="clear" w:color="auto" w:fill="D9D9D9" w:themeFill="background1" w:themeFillShade="D9"/>
                        <w:vAlign w:val="center"/>
                      </w:tcPr>
                      <w:p w14:paraId="3271076E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536C800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1A374F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6CA7D0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12B147D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</w:tr>
                  <w:tr w:rsidR="009637EF" w:rsidRPr="00C13596" w14:paraId="09E3513A" w14:textId="77777777" w:rsidTr="009D456F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2A5E1CC2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FFFFFF" w:themeFill="background1"/>
                        <w:vAlign w:val="center"/>
                      </w:tcPr>
                      <w:p w14:paraId="77821923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50B4BAD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D62FE5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9C44F4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B226AC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267242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</w:tr>
                  <w:tr w:rsidR="009637EF" w:rsidRPr="00C13596" w14:paraId="20EE1D41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70AFDC1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59C074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6DD0C27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CC0BFC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004F04">
                          <w:rPr>
                            <w:rFonts w:ascii="Verdana" w:hAnsi="Verdana" w:cs="Georgia"/>
                            <w:highlight w:val="magenta"/>
                          </w:rPr>
                          <w:t>29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98ABF11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AD0AD71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229A9FB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="009637EF" w:rsidRPr="00C13596" w14:paraId="77A49737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9E4FE0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0F36F2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65FCD023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EC9B0CC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A90530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DCE3A5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BA0ECA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004A082E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24" w:type="dxa"/>
                  <w:tcBorders>
                    <w:left w:val="single" w:sz="8" w:space="0" w:color="707070"/>
                    <w:right w:val="single" w:sz="8" w:space="0" w:color="707070"/>
                  </w:tcBorders>
                </w:tcPr>
                <w:p w14:paraId="33286F1B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vertAnchor="text" w:horzAnchor="margin" w:tblpY="-193"/>
                    <w:tblOverlap w:val="never"/>
                    <w:tblW w:w="3438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3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445E61E0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8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13B2099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May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6</w:t>
                        </w:r>
                      </w:p>
                    </w:tc>
                  </w:tr>
                  <w:tr w:rsidR="009637EF" w:rsidRPr="00C13596" w14:paraId="5AC4C536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3DDB579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B87E0C4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3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6C671C8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607D06F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4D416CE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77BA691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DB1D852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9637EF" w:rsidRPr="00C13596" w14:paraId="6884C80F" w14:textId="77777777" w:rsidTr="00D318E4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9CE9989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tcBorders>
                          <w:bottom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15E4EC59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0A4BC211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760AE5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30D00D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FFFFFF" w:themeFill="background1"/>
                        <w:vAlign w:val="center"/>
                      </w:tcPr>
                      <w:p w14:paraId="54E72681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2BD056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</w:tr>
                  <w:tr w:rsidR="00EB693C" w:rsidRPr="00C13596" w14:paraId="2A0166A6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tcBorders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48FBD58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003B22A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93" w:type="dxa"/>
                        <w:tcBorders>
                          <w:left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77ACA07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49468CB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C851621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8AEB66B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1991D2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</w:tr>
                  <w:tr w:rsidR="009637EF" w:rsidRPr="00C13596" w14:paraId="5ED54233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12CBA83A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2A017C3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1606CD81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E0695F2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DB334B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EFA151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B08E21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</w:tr>
                  <w:tr w:rsidR="009637EF" w:rsidRPr="00C13596" w14:paraId="1E9D81A0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365975D2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tcBorders>
                          <w:bottom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2109C43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0EB96466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94D5E8A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004F04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830CAE5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284CDD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2E48948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473840B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</w:tr>
                  <w:tr w:rsidR="00E05007" w:rsidRPr="00C13596" w14:paraId="3AFB38AF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tcBorders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1B82929F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7B3F99C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  <w:tc>
                      <w:tcPr>
                        <w:tcW w:w="493" w:type="dxa"/>
                        <w:tcBorders>
                          <w:left w:val="single" w:sz="12" w:space="0" w:color="000000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14:paraId="51FB541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1D5C64E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712570E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4695490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7DE01E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</w:tr>
                  <w:tr w:rsidR="009637EF" w:rsidRPr="00C13596" w14:paraId="3B7F758E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52BA558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12" w:space="0" w:color="000000"/>
                        </w:tcBorders>
                        <w:shd w:val="clear" w:color="auto" w:fill="auto"/>
                        <w:vAlign w:val="center"/>
                      </w:tcPr>
                      <w:p w14:paraId="517038F1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3" w:type="dxa"/>
                        <w:shd w:val="clear" w:color="auto" w:fill="auto"/>
                        <w:vAlign w:val="center"/>
                      </w:tcPr>
                      <w:p w14:paraId="59455D07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50EA97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E87FE7E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23AED75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9B4788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23CDA520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</w:tr>
            <w:tr w:rsidR="00A5781A" w:rsidRPr="00C13596" w14:paraId="78A27493" w14:textId="77777777" w:rsidTr="00EB693C">
              <w:trPr>
                <w:trHeight w:hRule="exact" w:val="182"/>
              </w:trPr>
              <w:tc>
                <w:tcPr>
                  <w:tcW w:w="3468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156D7186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10" w:type="dxa"/>
                </w:tcPr>
                <w:p w14:paraId="22A8D708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424E0DF8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24" w:type="dxa"/>
                </w:tcPr>
                <w:p w14:paraId="477AC88C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bottom w:val="single" w:sz="8" w:space="0" w:color="707070"/>
                  </w:tcBorders>
                </w:tcPr>
                <w:p w14:paraId="4C6C7A73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</w:tr>
            <w:tr w:rsidR="00A5781A" w:rsidRPr="00C13596" w14:paraId="0920A9A4" w14:textId="77777777" w:rsidTr="00EB693C">
              <w:trPr>
                <w:trHeight w:val="2307"/>
              </w:trPr>
              <w:tc>
                <w:tcPr>
                  <w:tcW w:w="3468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vertAnchor="text" w:horzAnchor="margin" w:tblpY="-224"/>
                    <w:tblOverlap w:val="never"/>
                    <w:tblW w:w="4999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2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5E4F1D16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7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B5F33B3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June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6</w:t>
                        </w:r>
                      </w:p>
                    </w:tc>
                  </w:tr>
                  <w:tr w:rsidR="009637EF" w:rsidRPr="00C13596" w14:paraId="0D7DB073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1C1BC4A3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0536D6A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2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B99714B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89C38C4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C3A8DF7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D6549F8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61D39811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9637EF" w:rsidRPr="00C13596" w14:paraId="3C075735" w14:textId="77777777" w:rsidTr="009D456F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29E6F15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FFFFFF" w:themeFill="background1"/>
                        <w:vAlign w:val="center"/>
                      </w:tcPr>
                      <w:p w14:paraId="1BC4531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5B5838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F84E0B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7AE79B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B7F5CA3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0118AD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</w:tr>
                  <w:tr w:rsidR="009637EF" w:rsidRPr="00C13596" w14:paraId="189F5228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00A9599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BDE7B9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21398271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64DFBD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8C382A8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F78442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3DBF6F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</w:tr>
                  <w:tr w:rsidR="009637EF" w:rsidRPr="00C13596" w14:paraId="24C4DFB9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331F80E1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AA001FE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4779475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2B294D2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284CDD">
                          <w:rPr>
                            <w:rFonts w:ascii="Verdana" w:hAnsi="Verdana" w:cs="Georgia"/>
                            <w:highlight w:val="magenta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804095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DE637C5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3F68E7C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</w:tr>
                  <w:tr w:rsidR="009637EF" w:rsidRPr="00C13596" w14:paraId="46002377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2FC78A4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510D057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4115477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86359FF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6808D90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CC3A5C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8BC972C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</w:tr>
                  <w:tr w:rsidR="009637EF" w:rsidRPr="00C13596" w14:paraId="6F189CB8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0E5D53B7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D6151E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098FA3CC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68B8846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11F7C3FE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926A397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A5EBA2A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="009637EF" w:rsidRPr="00C13596" w14:paraId="4C318AC5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1E41394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73F2B2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D66CF74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4C318B01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3AE747D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6B7B20E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036AA57" w14:textId="77777777" w:rsidR="009637EF" w:rsidRPr="003F0F73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23A58621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10" w:type="dxa"/>
                  <w:tcBorders>
                    <w:left w:val="single" w:sz="8" w:space="0" w:color="707070"/>
                    <w:right w:val="single" w:sz="8" w:space="0" w:color="707070"/>
                  </w:tcBorders>
                </w:tcPr>
                <w:p w14:paraId="20176AB2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tbl>
                  <w:tblPr>
                    <w:tblpPr w:leftFromText="180" w:rightFromText="180" w:vertAnchor="text" w:horzAnchor="margin" w:tblpY="-239"/>
                    <w:tblOverlap w:val="never"/>
                    <w:tblW w:w="5000" w:type="pct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90"/>
                    <w:gridCol w:w="491"/>
                    <w:gridCol w:w="492"/>
                    <w:gridCol w:w="491"/>
                    <w:gridCol w:w="491"/>
                    <w:gridCol w:w="491"/>
                    <w:gridCol w:w="491"/>
                  </w:tblGrid>
                  <w:tr w:rsidR="009637EF" w:rsidRPr="00C13596" w14:paraId="62D12A69" w14:textId="77777777" w:rsidTr="00EB693C">
                    <w:trPr>
                      <w:cantSplit/>
                      <w:trHeight w:hRule="exact" w:val="379"/>
                    </w:trPr>
                    <w:tc>
                      <w:tcPr>
                        <w:tcW w:w="3437" w:type="dxa"/>
                        <w:gridSpan w:val="7"/>
                        <w:tcBorders>
                          <w:top w:val="single" w:sz="4" w:space="0" w:color="707070"/>
                          <w:left w:val="single" w:sz="4" w:space="0" w:color="707070"/>
                          <w:bottom w:val="single" w:sz="4" w:space="0" w:color="707070"/>
                          <w:right w:val="single" w:sz="4" w:space="0" w:color="707070"/>
                        </w:tcBorders>
                        <w:shd w:val="clear" w:color="auto" w:fill="4B4B4B"/>
                        <w:tcMar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D64E5D0" w14:textId="77777777" w:rsidR="009637EF" w:rsidRPr="00692DA5" w:rsidRDefault="009637EF" w:rsidP="009637EF">
                        <w:pPr>
                          <w:pStyle w:val="Heading3"/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</w:pPr>
                        <w:r w:rsidRPr="00692DA5"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July ‘2</w:t>
                        </w:r>
                        <w:r>
                          <w:rPr>
                            <w:rFonts w:ascii="Verdana" w:hAnsi="Verdana"/>
                            <w:sz w:val="28"/>
                            <w:szCs w:val="28"/>
                            <w:lang w:val="en-US" w:eastAsia="en-US"/>
                          </w:rPr>
                          <w:t>6</w:t>
                        </w:r>
                      </w:p>
                    </w:tc>
                  </w:tr>
                  <w:tr w:rsidR="009637EF" w:rsidRPr="00C13596" w14:paraId="1ED11755" w14:textId="77777777" w:rsidTr="00EB693C">
                    <w:trPr>
                      <w:cantSplit/>
                      <w:trHeight w:hRule="exact" w:val="258"/>
                    </w:trPr>
                    <w:tc>
                      <w:tcPr>
                        <w:tcW w:w="490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D54F3C9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0F19203E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M</w:t>
                        </w:r>
                      </w:p>
                    </w:tc>
                    <w:tc>
                      <w:tcPr>
                        <w:tcW w:w="492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1F6A32B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7DDE8EBF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W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5E172554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T</w:t>
                        </w:r>
                        <w:r w:rsidRPr="007038DD">
                          <w:rPr>
                            <w:rFonts w:ascii="Verdana" w:hAnsi="Verdana"/>
                            <w:sz w:val="16"/>
                            <w:szCs w:val="16"/>
                          </w:rPr>
                          <w:t>h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38FFEFBE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F</w:t>
                        </w:r>
                      </w:p>
                    </w:tc>
                    <w:tc>
                      <w:tcPr>
                        <w:tcW w:w="491" w:type="dxa"/>
                        <w:tcBorders>
                          <w:top w:val="single" w:sz="4" w:space="0" w:color="707070"/>
                        </w:tcBorders>
                        <w:shd w:val="clear" w:color="auto" w:fill="D5D5D5"/>
                        <w:tcMar>
                          <w:top w:w="14" w:type="dxa"/>
                          <w:left w:w="14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14:paraId="4D9D18E6" w14:textId="77777777" w:rsidR="009637EF" w:rsidRPr="007038DD" w:rsidRDefault="009637EF" w:rsidP="009637EF">
                        <w:pPr>
                          <w:pStyle w:val="Weekdays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 w:rsidRPr="007038DD">
                          <w:rPr>
                            <w:rFonts w:ascii="Verdana" w:hAnsi="Verdana"/>
                            <w:sz w:val="20"/>
                            <w:szCs w:val="20"/>
                          </w:rPr>
                          <w:t>S</w:t>
                        </w:r>
                      </w:p>
                    </w:tc>
                  </w:tr>
                  <w:tr w:rsidR="009637EF" w:rsidRPr="00C13596" w14:paraId="6F4C8A13" w14:textId="77777777" w:rsidTr="006F606F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5678E14F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6686DD6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1F4A984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BC117F1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9C02FD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</w:t>
                        </w:r>
                      </w:p>
                    </w:tc>
                    <w:tc>
                      <w:tcPr>
                        <w:tcW w:w="491" w:type="dxa"/>
                        <w:shd w:val="clear" w:color="auto" w:fill="00B050"/>
                        <w:vAlign w:val="center"/>
                      </w:tcPr>
                      <w:p w14:paraId="2CF8739F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3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527861C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4</w:t>
                        </w:r>
                      </w:p>
                    </w:tc>
                  </w:tr>
                  <w:tr w:rsidR="009637EF" w:rsidRPr="00C13596" w14:paraId="05F0B8DB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659F93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24BB2FDE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6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3C280C8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7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77639D6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8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D95C4E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5B0671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B6F3FD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11</w:t>
                        </w:r>
                      </w:p>
                    </w:tc>
                  </w:tr>
                  <w:tr w:rsidR="009637EF" w:rsidRPr="00C13596" w14:paraId="5307C38F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7EF0614D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12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6D1CC91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13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19A1D1C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14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FF9D03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15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DB53FF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16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0D63E849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17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CD2EE2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18</w:t>
                        </w:r>
                      </w:p>
                    </w:tc>
                  </w:tr>
                  <w:tr w:rsidR="00B84C4D" w:rsidRPr="00C13596" w14:paraId="365D3C40" w14:textId="77777777" w:rsidTr="00B84C4D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6BE619EA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19</w:t>
                        </w: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757D2575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20</w:t>
                        </w: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5D12F8A8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21</w:t>
                        </w:r>
                      </w:p>
                    </w:tc>
                    <w:tc>
                      <w:tcPr>
                        <w:tcW w:w="491" w:type="dxa"/>
                        <w:shd w:val="clear" w:color="auto" w:fill="00B050"/>
                        <w:vAlign w:val="center"/>
                      </w:tcPr>
                      <w:p w14:paraId="3BDA2850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22</w:t>
                        </w:r>
                      </w:p>
                    </w:tc>
                    <w:tc>
                      <w:tcPr>
                        <w:tcW w:w="491" w:type="dxa"/>
                        <w:shd w:val="clear" w:color="auto" w:fill="E7E6E6" w:themeFill="background2"/>
                        <w:vAlign w:val="center"/>
                      </w:tcPr>
                      <w:p w14:paraId="3B495264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23</w:t>
                        </w:r>
                      </w:p>
                    </w:tc>
                    <w:tc>
                      <w:tcPr>
                        <w:tcW w:w="491" w:type="dxa"/>
                        <w:shd w:val="clear" w:color="auto" w:fill="E7E6E6" w:themeFill="background2"/>
                        <w:vAlign w:val="center"/>
                      </w:tcPr>
                      <w:p w14:paraId="06EA8B31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24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6EEA8780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25</w:t>
                        </w:r>
                      </w:p>
                    </w:tc>
                  </w:tr>
                  <w:tr w:rsidR="009637EF" w:rsidRPr="00C13596" w14:paraId="2A5620AE" w14:textId="77777777" w:rsidTr="00EB693C">
                    <w:trPr>
                      <w:cantSplit/>
                      <w:trHeight w:hRule="exact" w:val="237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31DD3BBE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26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0F49AF5C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27</w:t>
                        </w:r>
                      </w:p>
                    </w:tc>
                    <w:tc>
                      <w:tcPr>
                        <w:tcW w:w="492" w:type="dxa"/>
                        <w:shd w:val="clear" w:color="auto" w:fill="D9D9D9" w:themeFill="background1" w:themeFillShade="D9"/>
                        <w:vAlign w:val="center"/>
                      </w:tcPr>
                      <w:p w14:paraId="18D90CE7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 w:rsidRPr="003F0F73">
                          <w:rPr>
                            <w:rFonts w:ascii="Verdana" w:hAnsi="Verdana" w:cs="Georgia"/>
                          </w:rPr>
                          <w:t>28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59D0C166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29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8984AD6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30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457BB2FB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  <w:r>
                          <w:rPr>
                            <w:rFonts w:ascii="Verdana" w:hAnsi="Verdana" w:cs="Georgia"/>
                          </w:rPr>
                          <w:t>31</w:t>
                        </w: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358E2CB6" w14:textId="77777777" w:rsidR="009637EF" w:rsidRPr="00FA4322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  <w:tr w:rsidR="009637EF" w:rsidRPr="00C13596" w14:paraId="1E737624" w14:textId="77777777" w:rsidTr="00EB693C">
                    <w:trPr>
                      <w:cantSplit/>
                      <w:trHeight w:hRule="exact" w:val="242"/>
                    </w:trPr>
                    <w:tc>
                      <w:tcPr>
                        <w:tcW w:w="490" w:type="dxa"/>
                        <w:shd w:val="clear" w:color="auto" w:fill="D9D9D9" w:themeFill="background1" w:themeFillShade="D9"/>
                        <w:vAlign w:val="center"/>
                      </w:tcPr>
                      <w:p w14:paraId="45306F87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E337059" w14:textId="77777777" w:rsidR="009637EF" w:rsidRPr="00CE5A60" w:rsidRDefault="009637EF" w:rsidP="009637EF">
                        <w:pPr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2" w:type="dxa"/>
                        <w:shd w:val="clear" w:color="auto" w:fill="auto"/>
                        <w:vAlign w:val="center"/>
                      </w:tcPr>
                      <w:p w14:paraId="4669EC2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6895B509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524F19CC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auto"/>
                        <w:vAlign w:val="center"/>
                      </w:tcPr>
                      <w:p w14:paraId="3F9D86CB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  <w:tc>
                      <w:tcPr>
                        <w:tcW w:w="491" w:type="dxa"/>
                        <w:shd w:val="clear" w:color="auto" w:fill="D9D9D9" w:themeFill="background1" w:themeFillShade="D9"/>
                        <w:vAlign w:val="center"/>
                      </w:tcPr>
                      <w:p w14:paraId="1948F1DD" w14:textId="77777777" w:rsidR="009637EF" w:rsidRPr="00CE5A60" w:rsidRDefault="009637EF" w:rsidP="009637EF">
                        <w:pPr>
                          <w:jc w:val="center"/>
                          <w:rPr>
                            <w:rFonts w:ascii="Verdana" w:hAnsi="Verdana" w:cs="Georgia"/>
                          </w:rPr>
                        </w:pPr>
                      </w:p>
                    </w:tc>
                  </w:tr>
                </w:tbl>
                <w:p w14:paraId="4E880829" w14:textId="77777777" w:rsidR="00A5781A" w:rsidRPr="00034235" w:rsidRDefault="00A5781A" w:rsidP="00EF5F45">
                  <w:pPr>
                    <w:rPr>
                      <w:rFonts w:ascii="Verdana" w:hAnsi="Verdana"/>
                    </w:rPr>
                  </w:pPr>
                </w:p>
              </w:tc>
              <w:tc>
                <w:tcPr>
                  <w:tcW w:w="224" w:type="dxa"/>
                  <w:tcBorders>
                    <w:left w:val="single" w:sz="8" w:space="0" w:color="707070"/>
                    <w:right w:val="single" w:sz="8" w:space="0" w:color="707070"/>
                  </w:tcBorders>
                </w:tcPr>
                <w:p w14:paraId="53ADF8DE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  <w:left w:val="single" w:sz="8" w:space="0" w:color="707070"/>
                    <w:bottom w:val="single" w:sz="8" w:space="0" w:color="707070"/>
                    <w:right w:val="single" w:sz="8" w:space="0" w:color="707070"/>
                  </w:tcBorders>
                </w:tcPr>
                <w:p w14:paraId="54312CAC" w14:textId="23F9BE87" w:rsidR="009637EF" w:rsidRPr="00B84C4D" w:rsidRDefault="00B9636A" w:rsidP="00EF5F45">
                  <w:pPr>
                    <w:rPr>
                      <w:rFonts w:ascii="Verdana" w:hAnsi="Verdana" w:cs="Adobe Hebrew"/>
                      <w:b/>
                      <w:color w:val="00B050"/>
                      <w:u w:val="single"/>
                    </w:rPr>
                  </w:pPr>
                  <w:r w:rsidRPr="00B84C4D">
                    <w:rPr>
                      <w:rFonts w:ascii="Verdana" w:hAnsi="Verdana" w:cs="Adobe Hebrew"/>
                      <w:b/>
                      <w:color w:val="00B050"/>
                      <w:u w:val="single"/>
                    </w:rPr>
                    <w:t>INSET DAYS</w:t>
                  </w:r>
                  <w:r w:rsidR="009637EF" w:rsidRPr="00B84C4D">
                    <w:rPr>
                      <w:rFonts w:ascii="Verdana" w:hAnsi="Verdana" w:cs="Adobe Hebrew"/>
                      <w:b/>
                      <w:color w:val="00B050"/>
                      <w:u w:val="single"/>
                    </w:rPr>
                    <w:t xml:space="preserve"> </w:t>
                  </w:r>
                </w:p>
                <w:p w14:paraId="7D8B9C05" w14:textId="1DCCD6B6" w:rsidR="009637EF" w:rsidRPr="00B84C4D" w:rsidRDefault="009637EF" w:rsidP="00B9636A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Verdana" w:hAnsi="Verdana" w:cs="Adobe Hebrew"/>
                      <w:color w:val="00B050"/>
                    </w:rPr>
                  </w:pPr>
                  <w:r w:rsidRPr="00B84C4D">
                    <w:rPr>
                      <w:rFonts w:ascii="Verdana" w:hAnsi="Verdana" w:cs="Adobe Hebrew"/>
                      <w:color w:val="00B050"/>
                    </w:rPr>
                    <w:t>2</w:t>
                  </w:r>
                  <w:r w:rsidRPr="00B84C4D">
                    <w:rPr>
                      <w:rFonts w:ascii="Verdana" w:hAnsi="Verdana" w:cs="Adobe Hebrew"/>
                      <w:color w:val="00B050"/>
                      <w:vertAlign w:val="superscript"/>
                    </w:rPr>
                    <w:t>nd</w:t>
                  </w:r>
                  <w:r w:rsidRPr="00B84C4D">
                    <w:rPr>
                      <w:rFonts w:ascii="Verdana" w:hAnsi="Verdana" w:cs="Adobe Hebrew"/>
                      <w:color w:val="00B050"/>
                    </w:rPr>
                    <w:t xml:space="preserve"> Sept 25</w:t>
                  </w:r>
                  <w:r w:rsidR="00AB2C60">
                    <w:rPr>
                      <w:rFonts w:ascii="Verdana" w:hAnsi="Verdana" w:cs="Adobe Hebrew"/>
                      <w:color w:val="00B050"/>
                    </w:rPr>
                    <w:t xml:space="preserve"> – at Pencalenick</w:t>
                  </w:r>
                </w:p>
                <w:p w14:paraId="2952B8F7" w14:textId="54D2F988" w:rsidR="00B9636A" w:rsidRDefault="00B9636A" w:rsidP="00B9636A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Verdana" w:hAnsi="Verdana" w:cs="Adobe Hebrew"/>
                      <w:color w:val="00B050"/>
                    </w:rPr>
                  </w:pPr>
                  <w:r w:rsidRPr="00B84C4D">
                    <w:rPr>
                      <w:rFonts w:ascii="Verdana" w:hAnsi="Verdana" w:cs="Adobe Hebrew"/>
                      <w:color w:val="00B050"/>
                    </w:rPr>
                    <w:t>3</w:t>
                  </w:r>
                  <w:r w:rsidRPr="00B84C4D">
                    <w:rPr>
                      <w:rFonts w:ascii="Verdana" w:hAnsi="Verdana" w:cs="Adobe Hebrew"/>
                      <w:color w:val="00B050"/>
                      <w:vertAlign w:val="superscript"/>
                    </w:rPr>
                    <w:t>rd</w:t>
                  </w:r>
                  <w:r w:rsidRPr="00B84C4D">
                    <w:rPr>
                      <w:rFonts w:ascii="Verdana" w:hAnsi="Verdana" w:cs="Adobe Hebrew"/>
                      <w:color w:val="00B050"/>
                    </w:rPr>
                    <w:t xml:space="preserve"> Sept 25</w:t>
                  </w:r>
                  <w:r w:rsidR="00AB2C60">
                    <w:rPr>
                      <w:rFonts w:ascii="Verdana" w:hAnsi="Verdana" w:cs="Adobe Hebrew"/>
                      <w:color w:val="00B050"/>
                    </w:rPr>
                    <w:t xml:space="preserve"> – in ARB</w:t>
                  </w:r>
                </w:p>
                <w:p w14:paraId="45A6A758" w14:textId="0CC934BD" w:rsidR="00D22AAF" w:rsidRPr="00B84C4D" w:rsidRDefault="00D22AAF" w:rsidP="00B9636A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Verdana" w:hAnsi="Verdana" w:cs="Adobe Hebrew"/>
                      <w:color w:val="00B050"/>
                    </w:rPr>
                  </w:pPr>
                  <w:r>
                    <w:rPr>
                      <w:rFonts w:ascii="Verdana" w:hAnsi="Verdana" w:cs="Adobe Hebrew"/>
                      <w:color w:val="00B050"/>
                    </w:rPr>
                    <w:t>17</w:t>
                  </w:r>
                  <w:r w:rsidRPr="00D22AAF">
                    <w:rPr>
                      <w:rFonts w:ascii="Verdana" w:hAnsi="Verdana" w:cs="Adobe Hebrew"/>
                      <w:color w:val="00B050"/>
                      <w:vertAlign w:val="superscript"/>
                    </w:rPr>
                    <w:t>th</w:t>
                  </w:r>
                  <w:r>
                    <w:rPr>
                      <w:rFonts w:ascii="Verdana" w:hAnsi="Verdana" w:cs="Adobe Hebrew"/>
                      <w:color w:val="00B050"/>
                    </w:rPr>
                    <w:t xml:space="preserve"> Oct</w:t>
                  </w:r>
                  <w:r w:rsidR="00A740D3">
                    <w:rPr>
                      <w:rFonts w:ascii="Verdana" w:hAnsi="Verdana" w:cs="Adobe Hebrew"/>
                      <w:color w:val="00B050"/>
                    </w:rPr>
                    <w:t xml:space="preserve"> 25</w:t>
                  </w:r>
                  <w:r w:rsidR="00AB2C60">
                    <w:rPr>
                      <w:rFonts w:ascii="Verdana" w:hAnsi="Verdana" w:cs="Adobe Hebrew"/>
                      <w:color w:val="00B050"/>
                    </w:rPr>
                    <w:t xml:space="preserve"> –SIT training </w:t>
                  </w:r>
                  <w:r w:rsidR="00D318E4">
                    <w:rPr>
                      <w:rFonts w:ascii="Verdana" w:hAnsi="Verdana" w:cs="Adobe Hebrew"/>
                      <w:color w:val="00B050"/>
                    </w:rPr>
                    <w:t xml:space="preserve">for all ARB Staff </w:t>
                  </w:r>
                  <w:r w:rsidR="00AE7643">
                    <w:rPr>
                      <w:rFonts w:ascii="Verdana" w:hAnsi="Verdana" w:cs="Adobe Hebrew"/>
                      <w:color w:val="00B050"/>
                    </w:rPr>
                    <w:t>(location TBC)</w:t>
                  </w:r>
                </w:p>
                <w:p w14:paraId="4251E5BA" w14:textId="5B18FC0E" w:rsidR="00B9636A" w:rsidRPr="00B84C4D" w:rsidRDefault="00B9636A" w:rsidP="00B9636A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Verdana" w:hAnsi="Verdana" w:cs="Adobe Hebrew"/>
                      <w:color w:val="00B050"/>
                    </w:rPr>
                  </w:pPr>
                  <w:r w:rsidRPr="00B84C4D">
                    <w:rPr>
                      <w:rFonts w:ascii="Verdana" w:hAnsi="Verdana" w:cs="Adobe Hebrew"/>
                      <w:color w:val="00B050"/>
                    </w:rPr>
                    <w:t>28</w:t>
                  </w:r>
                  <w:r w:rsidRPr="00B84C4D">
                    <w:rPr>
                      <w:rFonts w:ascii="Verdana" w:hAnsi="Verdana" w:cs="Adobe Hebrew"/>
                      <w:color w:val="00B050"/>
                      <w:vertAlign w:val="superscript"/>
                    </w:rPr>
                    <w:t>th</w:t>
                  </w:r>
                  <w:r w:rsidRPr="00B84C4D">
                    <w:rPr>
                      <w:rFonts w:ascii="Verdana" w:hAnsi="Verdana" w:cs="Adobe Hebrew"/>
                      <w:color w:val="00B050"/>
                    </w:rPr>
                    <w:t xml:space="preserve"> Nov 25(</w:t>
                  </w:r>
                  <w:r w:rsidR="006F606F">
                    <w:rPr>
                      <w:rFonts w:ascii="Verdana" w:hAnsi="Verdana" w:cs="Adobe Hebrew"/>
                      <w:color w:val="00B050"/>
                    </w:rPr>
                    <w:t xml:space="preserve">day </w:t>
                  </w:r>
                  <w:r w:rsidRPr="00B84C4D">
                    <w:rPr>
                      <w:rFonts w:ascii="Verdana" w:hAnsi="Verdana" w:cs="Adobe Hebrew"/>
                      <w:color w:val="00B050"/>
                    </w:rPr>
                    <w:t>off</w:t>
                  </w:r>
                  <w:r w:rsidR="00E307F3">
                    <w:rPr>
                      <w:rFonts w:ascii="Verdana" w:hAnsi="Verdana" w:cs="Adobe Hebrew"/>
                      <w:color w:val="00B050"/>
                    </w:rPr>
                    <w:t xml:space="preserve"> </w:t>
                  </w:r>
                  <w:r w:rsidR="00C629BA">
                    <w:rPr>
                      <w:rFonts w:ascii="Verdana" w:hAnsi="Verdana" w:cs="Adobe Hebrew"/>
                      <w:color w:val="00B050"/>
                    </w:rPr>
                    <w:t>-</w:t>
                  </w:r>
                  <w:r w:rsidRPr="00B84C4D">
                    <w:rPr>
                      <w:rFonts w:ascii="Verdana" w:hAnsi="Verdana" w:cs="Adobe Hebrew"/>
                      <w:color w:val="00B050"/>
                    </w:rPr>
                    <w:t>twilight</w:t>
                  </w:r>
                  <w:r w:rsidR="00E307F3">
                    <w:rPr>
                      <w:rFonts w:ascii="Verdana" w:hAnsi="Verdana" w:cs="Adobe Hebrew"/>
                      <w:color w:val="00B050"/>
                    </w:rPr>
                    <w:t>s</w:t>
                  </w:r>
                  <w:r w:rsidRPr="00B84C4D">
                    <w:rPr>
                      <w:rFonts w:ascii="Verdana" w:hAnsi="Verdana" w:cs="Adobe Hebrew"/>
                      <w:color w:val="00B050"/>
                    </w:rPr>
                    <w:t>)</w:t>
                  </w:r>
                </w:p>
                <w:p w14:paraId="4898FA7C" w14:textId="3CDFA8A6" w:rsidR="00E307F3" w:rsidRDefault="00A740D3" w:rsidP="00E307F3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Verdana" w:hAnsi="Verdana" w:cs="Adobe Hebrew"/>
                      <w:color w:val="00B050"/>
                    </w:rPr>
                  </w:pPr>
                  <w:r>
                    <w:rPr>
                      <w:rFonts w:ascii="Verdana" w:hAnsi="Verdana" w:cs="Adobe Hebrew"/>
                      <w:color w:val="00B050"/>
                    </w:rPr>
                    <w:t>3</w:t>
                  </w:r>
                  <w:r w:rsidRPr="00A740D3">
                    <w:rPr>
                      <w:rFonts w:ascii="Verdana" w:hAnsi="Verdana" w:cs="Adobe Hebrew"/>
                      <w:color w:val="00B050"/>
                      <w:vertAlign w:val="superscript"/>
                    </w:rPr>
                    <w:t>rd</w:t>
                  </w:r>
                  <w:r>
                    <w:rPr>
                      <w:rFonts w:ascii="Verdana" w:hAnsi="Verdana" w:cs="Adobe Hebrew"/>
                      <w:color w:val="00B050"/>
                    </w:rPr>
                    <w:t xml:space="preserve"> July 26</w:t>
                  </w:r>
                  <w:r w:rsidR="00AB2C60">
                    <w:rPr>
                      <w:rFonts w:ascii="Verdana" w:hAnsi="Verdana" w:cs="Adobe Hebrew"/>
                      <w:color w:val="00B050"/>
                    </w:rPr>
                    <w:t xml:space="preserve"> </w:t>
                  </w:r>
                  <w:r w:rsidR="000B2C37">
                    <w:rPr>
                      <w:rFonts w:ascii="Verdana" w:hAnsi="Verdana" w:cs="Adobe Hebrew"/>
                      <w:color w:val="00B050"/>
                    </w:rPr>
                    <w:t>– location TBC</w:t>
                  </w:r>
                </w:p>
                <w:p w14:paraId="0B45A03B" w14:textId="2C9F0D18" w:rsidR="00A5781A" w:rsidRPr="00E307F3" w:rsidRDefault="00B9636A" w:rsidP="00E307F3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Verdana" w:hAnsi="Verdana" w:cs="Adobe Hebrew"/>
                      <w:color w:val="00B050"/>
                    </w:rPr>
                  </w:pPr>
                  <w:r w:rsidRPr="00E307F3">
                    <w:rPr>
                      <w:rFonts w:ascii="Verdana" w:hAnsi="Verdana" w:cs="Adobe Hebrew"/>
                      <w:color w:val="00B050"/>
                    </w:rPr>
                    <w:t>22</w:t>
                  </w:r>
                  <w:r w:rsidRPr="00E307F3">
                    <w:rPr>
                      <w:rFonts w:ascii="Verdana" w:hAnsi="Verdana" w:cs="Adobe Hebrew"/>
                      <w:color w:val="00B050"/>
                      <w:vertAlign w:val="superscript"/>
                    </w:rPr>
                    <w:t>nd</w:t>
                  </w:r>
                  <w:r w:rsidRPr="00E307F3">
                    <w:rPr>
                      <w:rFonts w:ascii="Verdana" w:hAnsi="Verdana" w:cs="Adobe Hebrew"/>
                      <w:color w:val="00B050"/>
                    </w:rPr>
                    <w:t xml:space="preserve"> July 26 (</w:t>
                  </w:r>
                  <w:r w:rsidR="006F606F">
                    <w:rPr>
                      <w:rFonts w:ascii="Verdana" w:hAnsi="Verdana" w:cs="Adobe Hebrew"/>
                      <w:color w:val="00B050"/>
                    </w:rPr>
                    <w:t xml:space="preserve">day </w:t>
                  </w:r>
                  <w:r w:rsidRPr="00E307F3">
                    <w:rPr>
                      <w:rFonts w:ascii="Verdana" w:hAnsi="Verdana" w:cs="Adobe Hebrew"/>
                      <w:color w:val="00B050"/>
                    </w:rPr>
                    <w:t xml:space="preserve">off </w:t>
                  </w:r>
                  <w:r w:rsidR="00E307F3" w:rsidRPr="00E307F3">
                    <w:rPr>
                      <w:rFonts w:ascii="Verdana" w:hAnsi="Verdana" w:cs="Adobe Hebrew"/>
                      <w:color w:val="00B050"/>
                    </w:rPr>
                    <w:t xml:space="preserve">due to </w:t>
                  </w:r>
                  <w:r w:rsidRPr="00E307F3">
                    <w:rPr>
                      <w:rFonts w:ascii="Verdana" w:hAnsi="Verdana" w:cs="Adobe Hebrew"/>
                      <w:color w:val="00B050"/>
                    </w:rPr>
                    <w:t>twilight</w:t>
                  </w:r>
                  <w:r w:rsidR="00E307F3" w:rsidRPr="00E307F3">
                    <w:rPr>
                      <w:rFonts w:ascii="Verdana" w:hAnsi="Verdana" w:cs="Adobe Hebrew"/>
                      <w:color w:val="00B050"/>
                    </w:rPr>
                    <w:t>s</w:t>
                  </w:r>
                  <w:r w:rsidRPr="00E307F3">
                    <w:rPr>
                      <w:rFonts w:ascii="Verdana" w:hAnsi="Verdana" w:cs="Adobe Hebrew"/>
                      <w:color w:val="00B050"/>
                    </w:rPr>
                    <w:t>)</w:t>
                  </w:r>
                </w:p>
              </w:tc>
            </w:tr>
            <w:tr w:rsidR="00A5781A" w:rsidRPr="00C13596" w14:paraId="5F8C4450" w14:textId="77777777" w:rsidTr="00EB693C">
              <w:trPr>
                <w:trHeight w:hRule="exact" w:val="105"/>
              </w:trPr>
              <w:tc>
                <w:tcPr>
                  <w:tcW w:w="3468" w:type="dxa"/>
                  <w:tcBorders>
                    <w:top w:val="single" w:sz="8" w:space="0" w:color="707070"/>
                  </w:tcBorders>
                </w:tcPr>
                <w:p w14:paraId="4518B782" w14:textId="77777777" w:rsidR="00A5781A" w:rsidRPr="00C13596" w:rsidRDefault="00A5781A" w:rsidP="00EF5F45">
                  <w:pPr>
                    <w:pStyle w:val="MonthNames"/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10" w:type="dxa"/>
                </w:tcPr>
                <w:p w14:paraId="6044D6FC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</w:tcBorders>
                </w:tcPr>
                <w:p w14:paraId="4BF875E9" w14:textId="77777777" w:rsidR="00A5781A" w:rsidRPr="00C13596" w:rsidRDefault="00A5781A" w:rsidP="00EF5F45">
                  <w:pPr>
                    <w:pStyle w:val="MonthNames"/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224" w:type="dxa"/>
                </w:tcPr>
                <w:p w14:paraId="15D048DC" w14:textId="77777777" w:rsidR="00A5781A" w:rsidRPr="00C13596" w:rsidRDefault="00A5781A" w:rsidP="00EF5F45">
                  <w:pPr>
                    <w:rPr>
                      <w:rFonts w:ascii="Verdana" w:hAnsi="Verdana"/>
                      <w:i/>
                    </w:rPr>
                  </w:pPr>
                </w:p>
              </w:tc>
              <w:tc>
                <w:tcPr>
                  <w:tcW w:w="3467" w:type="dxa"/>
                  <w:tcBorders>
                    <w:top w:val="single" w:sz="8" w:space="0" w:color="707070"/>
                  </w:tcBorders>
                </w:tcPr>
                <w:p w14:paraId="7287D1E5" w14:textId="77777777" w:rsidR="00A5781A" w:rsidRPr="00C13596" w:rsidRDefault="00A5781A" w:rsidP="00EF5F45">
                  <w:pPr>
                    <w:pStyle w:val="MonthNames"/>
                    <w:rPr>
                      <w:rFonts w:ascii="Verdana" w:hAnsi="Verdana"/>
                      <w:i/>
                    </w:rPr>
                  </w:pPr>
                </w:p>
              </w:tc>
            </w:tr>
          </w:tbl>
          <w:p w14:paraId="2325904C" w14:textId="77777777" w:rsidR="0021778B" w:rsidRPr="00C13596" w:rsidRDefault="0021778B">
            <w:pPr>
              <w:rPr>
                <w:rFonts w:ascii="Verdana" w:hAnsi="Verdana"/>
                <w:i/>
              </w:rPr>
            </w:pPr>
          </w:p>
        </w:tc>
        <w:tc>
          <w:tcPr>
            <w:tcW w:w="65" w:type="dxa"/>
            <w:tcBorders>
              <w:bottom w:val="single" w:sz="4" w:space="0" w:color="707070"/>
            </w:tcBorders>
          </w:tcPr>
          <w:p w14:paraId="731D8847" w14:textId="77777777" w:rsidR="0021778B" w:rsidRPr="00C13596" w:rsidRDefault="0021778B">
            <w:pPr>
              <w:rPr>
                <w:rFonts w:ascii="Verdana" w:hAnsi="Verdana"/>
              </w:rPr>
            </w:pPr>
          </w:p>
        </w:tc>
        <w:tc>
          <w:tcPr>
            <w:tcW w:w="3674" w:type="dxa"/>
            <w:tcBorders>
              <w:top w:val="single" w:sz="4" w:space="0" w:color="707070"/>
              <w:bottom w:val="single" w:sz="4" w:space="0" w:color="707070"/>
            </w:tcBorders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664"/>
            </w:tblGrid>
            <w:tr w:rsidR="006969C3" w:rsidRPr="00C13596" w14:paraId="1848F8CA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707070"/>
                    <w:left w:val="single" w:sz="4" w:space="0" w:color="707070"/>
                    <w:bottom w:val="single" w:sz="4" w:space="0" w:color="707070"/>
                    <w:right w:val="single" w:sz="4" w:space="0" w:color="707070"/>
                  </w:tcBorders>
                  <w:shd w:val="clear" w:color="auto" w:fill="4B4B4B"/>
                  <w:tcMar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01EF5F" w14:textId="77777777" w:rsidR="006969C3" w:rsidRPr="00692DA5" w:rsidRDefault="0041785F" w:rsidP="0041785F">
                  <w:pPr>
                    <w:pStyle w:val="Heading3"/>
                    <w:ind w:left="0"/>
                    <w:jc w:val="left"/>
                    <w:rPr>
                      <w:rFonts w:ascii="Verdana" w:hAnsi="Verdana"/>
                      <w:sz w:val="28"/>
                      <w:szCs w:val="28"/>
                      <w:lang w:val="en-US" w:eastAsia="en-US"/>
                    </w:rPr>
                  </w:pPr>
                  <w:r w:rsidRPr="00692DA5">
                    <w:rPr>
                      <w:rFonts w:ascii="Verdana" w:hAnsi="Verdana"/>
                      <w:sz w:val="28"/>
                      <w:szCs w:val="28"/>
                      <w:lang w:val="en-US" w:eastAsia="en-US"/>
                    </w:rPr>
                    <w:t>Notes:</w:t>
                  </w:r>
                  <w:r w:rsidR="006969C3" w:rsidRPr="00692DA5">
                    <w:rPr>
                      <w:rFonts w:ascii="Verdana" w:hAnsi="Verdana"/>
                      <w:sz w:val="28"/>
                      <w:szCs w:val="28"/>
                      <w:lang w:val="en-US" w:eastAsia="en-US"/>
                    </w:rPr>
                    <w:t xml:space="preserve"> </w:t>
                  </w:r>
                </w:p>
              </w:tc>
            </w:tr>
            <w:tr w:rsidR="003D7F67" w:rsidRPr="003D7F67" w14:paraId="542A6C03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707070"/>
                    <w:bottom w:val="single" w:sz="4" w:space="0" w:color="auto"/>
                  </w:tcBorders>
                  <w:shd w:val="clear" w:color="auto" w:fill="auto"/>
                </w:tcPr>
                <w:p w14:paraId="427D18BA" w14:textId="48F3780E" w:rsidR="00D10A8B" w:rsidRPr="0006036F" w:rsidRDefault="00CA6FC4" w:rsidP="0006036F">
                  <w:pPr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 xml:space="preserve">Christmas Day: </w:t>
                  </w:r>
                  <w:r w:rsidR="00955090">
                    <w:rPr>
                      <w:rFonts w:ascii="Verdana" w:hAnsi="Verdana" w:cs="Verdana"/>
                      <w:color w:val="auto"/>
                      <w:sz w:val="18"/>
                    </w:rPr>
                    <w:t>2</w:t>
                  </w: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5 December 25</w:t>
                  </w:r>
                </w:p>
              </w:tc>
            </w:tr>
            <w:tr w:rsidR="00D10A8B" w:rsidRPr="003D7F67" w14:paraId="676B552F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7A7EA420" w14:textId="77777777" w:rsidR="00D10A8B" w:rsidRPr="0006036F" w:rsidRDefault="00CA6FC4" w:rsidP="0006036F">
                  <w:pPr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Boxing Day: 26 December 25</w:t>
                  </w:r>
                </w:p>
              </w:tc>
            </w:tr>
            <w:tr w:rsidR="00655E8F" w:rsidRPr="003D7F67" w14:paraId="470271B9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1BAFEC21" w14:textId="77777777" w:rsidR="00655E8F" w:rsidRPr="0006036F" w:rsidRDefault="00CA6FC4" w:rsidP="0006036F">
                  <w:pPr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New Years Day: 01 January 26</w:t>
                  </w:r>
                </w:p>
              </w:tc>
            </w:tr>
            <w:tr w:rsidR="00655E8F" w:rsidRPr="003D7F67" w14:paraId="5D20B094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43D1A7D7" w14:textId="359EFF88" w:rsidR="00655E8F" w:rsidRPr="0006036F" w:rsidRDefault="00CA6FC4" w:rsidP="0006036F">
                  <w:pPr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Good Friday</w:t>
                  </w:r>
                  <w:r w:rsidR="00955090" w:rsidRPr="0006036F">
                    <w:rPr>
                      <w:rFonts w:ascii="Verdana" w:hAnsi="Verdana" w:cs="Verdana"/>
                      <w:color w:val="auto"/>
                      <w:sz w:val="18"/>
                    </w:rPr>
                    <w:t>: 03</w:t>
                  </w: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 xml:space="preserve"> April 26</w:t>
                  </w:r>
                </w:p>
              </w:tc>
            </w:tr>
            <w:tr w:rsidR="00655E8F" w:rsidRPr="003D7F67" w14:paraId="3F3350EC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4A2316ED" w14:textId="77777777" w:rsidR="00655E8F" w:rsidRPr="0006036F" w:rsidRDefault="00CA6FC4" w:rsidP="0006036F">
                  <w:pPr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Easter Monday: 06 April 26</w:t>
                  </w:r>
                </w:p>
              </w:tc>
            </w:tr>
            <w:tr w:rsidR="00655E8F" w:rsidRPr="003D7F67" w14:paraId="55A91E62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2EB44ADF" w14:textId="77777777" w:rsidR="00655E8F" w:rsidRPr="0006036F" w:rsidRDefault="00CA6FC4" w:rsidP="0006036F">
                  <w:pPr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May Bank Holiday: 04 May 26</w:t>
                  </w:r>
                </w:p>
              </w:tc>
            </w:tr>
            <w:tr w:rsidR="00655E8F" w:rsidRPr="003D7F67" w14:paraId="0AE44266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53FF797B" w14:textId="1EC24E11" w:rsidR="00655E8F" w:rsidRPr="0006036F" w:rsidRDefault="00CA6FC4" w:rsidP="0006036F">
                  <w:pPr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Spring Bank Holiday</w:t>
                  </w:r>
                  <w:r w:rsidR="00955090" w:rsidRPr="0006036F">
                    <w:rPr>
                      <w:rFonts w:ascii="Verdana" w:hAnsi="Verdana" w:cs="Verdana"/>
                      <w:color w:val="auto"/>
                      <w:sz w:val="18"/>
                    </w:rPr>
                    <w:t>: 25</w:t>
                  </w: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 xml:space="preserve"> May 26</w:t>
                  </w:r>
                </w:p>
              </w:tc>
            </w:tr>
            <w:tr w:rsidR="00655E8F" w:rsidRPr="003D7F67" w14:paraId="694FABFA" w14:textId="77777777" w:rsidTr="00907963">
              <w:trPr>
                <w:cantSplit/>
                <w:trHeight w:hRule="exact" w:val="357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71D3E6F1" w14:textId="23051CBA" w:rsidR="00655E8F" w:rsidRPr="00655E8F" w:rsidRDefault="00907963" w:rsidP="00655E8F">
                  <w:pPr>
                    <w:spacing w:line="360" w:lineRule="exact"/>
                    <w:rPr>
                      <w:rFonts w:ascii="Verdana" w:hAnsi="Verdana" w:cs="Verdana"/>
                      <w:color w:val="auto"/>
                    </w:rPr>
                  </w:pPr>
                  <w:r w:rsidRPr="0006036F">
                    <w:rPr>
                      <w:rFonts w:ascii="Verdana" w:hAnsi="Verdana" w:cs="Verdana"/>
                      <w:b/>
                      <w:color w:val="auto"/>
                      <w:sz w:val="18"/>
                      <w:u w:val="single"/>
                    </w:rPr>
                    <w:t>AUTUMN TERM (73 days)</w:t>
                  </w:r>
                </w:p>
              </w:tc>
            </w:tr>
            <w:tr w:rsidR="00655E8F" w:rsidRPr="003D7F67" w14:paraId="0C07E1D3" w14:textId="77777777" w:rsidTr="0006036F">
              <w:trPr>
                <w:cantSplit/>
                <w:trHeight w:hRule="exact" w:val="148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30857C8C" w14:textId="77777777" w:rsidR="00655E8F" w:rsidRPr="00655E8F" w:rsidRDefault="00655E8F" w:rsidP="00655E8F">
                  <w:pPr>
                    <w:spacing w:line="360" w:lineRule="exact"/>
                    <w:rPr>
                      <w:rFonts w:ascii="Verdana" w:hAnsi="Verdana" w:cs="Verdana"/>
                      <w:color w:val="auto"/>
                    </w:rPr>
                  </w:pPr>
                </w:p>
              </w:tc>
            </w:tr>
            <w:tr w:rsidR="00655E8F" w:rsidRPr="003D7F67" w14:paraId="339554C7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256F22C3" w14:textId="76229029" w:rsidR="00655E8F" w:rsidRPr="0006036F" w:rsidRDefault="00907963" w:rsidP="00655E8F">
                  <w:pPr>
                    <w:spacing w:line="360" w:lineRule="exact"/>
                    <w:rPr>
                      <w:rFonts w:ascii="Verdana" w:hAnsi="Verdana" w:cs="Verdana"/>
                      <w:b/>
                      <w:color w:val="auto"/>
                      <w:sz w:val="18"/>
                      <w:u w:val="single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02 Sept – 19 Dec 25</w:t>
                  </w:r>
                </w:p>
              </w:tc>
            </w:tr>
            <w:tr w:rsidR="00655E8F" w:rsidRPr="003D7F67" w14:paraId="3977645F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02E22A24" w14:textId="67987AA6" w:rsidR="00655E8F" w:rsidRPr="0006036F" w:rsidRDefault="00907963" w:rsidP="00655E8F">
                  <w:pPr>
                    <w:spacing w:line="360" w:lineRule="exact"/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Style w:val="Hyperlink"/>
                      <w:rFonts w:ascii="Verdana" w:hAnsi="Verdana" w:cs="Verdana"/>
                      <w:color w:val="auto"/>
                      <w:sz w:val="18"/>
                      <w:u w:val="none"/>
                    </w:rPr>
                    <w:t>(HALF TERM 27-31 Oct 25)</w:t>
                  </w:r>
                </w:p>
              </w:tc>
            </w:tr>
            <w:tr w:rsidR="00655E8F" w:rsidRPr="003D7F67" w14:paraId="565FC30B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34525A52" w14:textId="3124B8D4" w:rsidR="00655E8F" w:rsidRPr="0006036F" w:rsidRDefault="00907963" w:rsidP="00655E8F">
                  <w:pPr>
                    <w:spacing w:line="360" w:lineRule="exact"/>
                    <w:rPr>
                      <w:rStyle w:val="Hyperlink"/>
                      <w:rFonts w:ascii="Verdana" w:hAnsi="Verdana" w:cs="Verdana"/>
                      <w:color w:val="auto"/>
                      <w:sz w:val="18"/>
                      <w:u w:val="none"/>
                    </w:rPr>
                  </w:pPr>
                  <w:r w:rsidRPr="0006036F">
                    <w:rPr>
                      <w:rFonts w:ascii="Verdana" w:hAnsi="Verdana" w:cs="Verdana"/>
                      <w:b/>
                      <w:color w:val="auto"/>
                      <w:sz w:val="18"/>
                      <w:u w:val="single"/>
                    </w:rPr>
                    <w:t>SPRING TERM (59 Days)</w:t>
                  </w:r>
                </w:p>
              </w:tc>
            </w:tr>
            <w:tr w:rsidR="00655E8F" w:rsidRPr="003D7F67" w14:paraId="1BB39067" w14:textId="77777777" w:rsidTr="00907963">
              <w:trPr>
                <w:cantSplit/>
                <w:trHeight w:hRule="exact" w:val="423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32CA733C" w14:textId="63395CB1" w:rsidR="00655E8F" w:rsidRPr="0006036F" w:rsidRDefault="00907963" w:rsidP="00655E8F">
                  <w:pPr>
                    <w:spacing w:line="360" w:lineRule="exact"/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05 Jan – 02 April 26</w:t>
                  </w:r>
                </w:p>
              </w:tc>
            </w:tr>
            <w:tr w:rsidR="00655E8F" w:rsidRPr="003D7F67" w14:paraId="6454DAA0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52B77D75" w14:textId="10B46C39" w:rsidR="00655E8F" w:rsidRPr="0006036F" w:rsidRDefault="00907963" w:rsidP="00655E8F">
                  <w:pPr>
                    <w:spacing w:line="360" w:lineRule="exact"/>
                    <w:rPr>
                      <w:rFonts w:ascii="Verdana" w:hAnsi="Verdana" w:cs="Verdana"/>
                      <w:b/>
                      <w:color w:val="auto"/>
                      <w:sz w:val="18"/>
                      <w:u w:val="single"/>
                    </w:rPr>
                  </w:pPr>
                  <w:r>
                    <w:rPr>
                      <w:rFonts w:ascii="Verdana" w:hAnsi="Verdana" w:cs="Verdana"/>
                      <w:color w:val="auto"/>
                      <w:sz w:val="18"/>
                    </w:rPr>
                    <w:t>(</w:t>
                  </w:r>
                  <w:r w:rsidRPr="0006036F">
                    <w:rPr>
                      <w:rFonts w:ascii="Verdana" w:hAnsi="Verdana" w:cs="Verdana"/>
                      <w:color w:val="auto"/>
                      <w:sz w:val="18"/>
                    </w:rPr>
                    <w:t>HALF TERM 16-20 Feb 26)</w:t>
                  </w:r>
                </w:p>
              </w:tc>
            </w:tr>
            <w:tr w:rsidR="00655E8F" w:rsidRPr="003D7F67" w14:paraId="054C8EAB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14:paraId="26542643" w14:textId="58373263" w:rsidR="00655E8F" w:rsidRPr="0006036F" w:rsidRDefault="00907963" w:rsidP="00655E8F">
                  <w:pPr>
                    <w:spacing w:line="360" w:lineRule="exact"/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Adobe Hebrew"/>
                      <w:b/>
                      <w:color w:val="auto"/>
                      <w:sz w:val="18"/>
                      <w:u w:val="single"/>
                    </w:rPr>
                    <w:t>SUMMER TERM (63 DAYS)</w:t>
                  </w:r>
                </w:p>
              </w:tc>
            </w:tr>
            <w:tr w:rsidR="00907963" w:rsidRPr="003D7F67" w14:paraId="468A58D1" w14:textId="77777777" w:rsidTr="00BC4DC1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509DDAE" w14:textId="38D3F6CA" w:rsidR="00907963" w:rsidRPr="0006036F" w:rsidRDefault="00907963" w:rsidP="00907963">
                  <w:pPr>
                    <w:spacing w:line="360" w:lineRule="exact"/>
                    <w:rPr>
                      <w:rFonts w:ascii="Verdana" w:hAnsi="Verdana" w:cs="Verdana"/>
                      <w:color w:val="auto"/>
                      <w:sz w:val="18"/>
                    </w:rPr>
                  </w:pPr>
                  <w:r w:rsidRPr="0006036F">
                    <w:rPr>
                      <w:rFonts w:ascii="Verdana" w:hAnsi="Verdana" w:cs="Adobe Hebrew"/>
                      <w:color w:val="auto"/>
                      <w:sz w:val="18"/>
                    </w:rPr>
                    <w:t>20 April – 22 July 26</w:t>
                  </w:r>
                </w:p>
              </w:tc>
            </w:tr>
            <w:tr w:rsidR="00907963" w:rsidRPr="00C13596" w14:paraId="36938359" w14:textId="77777777" w:rsidTr="00907963">
              <w:trPr>
                <w:cantSplit/>
                <w:trHeight w:hRule="exact" w:val="290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47E2663" w14:textId="77DFB241" w:rsidR="00907963" w:rsidRPr="0006036F" w:rsidRDefault="00907963" w:rsidP="00907963">
                  <w:pPr>
                    <w:pStyle w:val="Dates"/>
                    <w:jc w:val="left"/>
                    <w:rPr>
                      <w:rFonts w:ascii="Verdana" w:hAnsi="Verdana" w:cs="Adobe Hebrew"/>
                      <w:color w:val="auto"/>
                      <w:sz w:val="18"/>
                    </w:rPr>
                  </w:pPr>
                  <w:r>
                    <w:rPr>
                      <w:rFonts w:ascii="Verdana" w:hAnsi="Verdana" w:cs="Adobe Hebrew"/>
                      <w:color w:val="auto"/>
                      <w:sz w:val="18"/>
                    </w:rPr>
                    <w:t>(</w:t>
                  </w:r>
                  <w:r w:rsidRPr="0006036F">
                    <w:rPr>
                      <w:rFonts w:ascii="Verdana" w:hAnsi="Verdana" w:cs="Adobe Hebrew"/>
                      <w:color w:val="auto"/>
                      <w:sz w:val="18"/>
                    </w:rPr>
                    <w:t>HALF TERM 25-29 May 26)</w:t>
                  </w:r>
                </w:p>
              </w:tc>
            </w:tr>
            <w:tr w:rsidR="00907963" w:rsidRPr="00C13596" w14:paraId="56900586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422CFF0" w14:textId="02514346" w:rsidR="00907963" w:rsidRPr="00907963" w:rsidRDefault="00907963" w:rsidP="00907963">
                  <w:pPr>
                    <w:pStyle w:val="Dates"/>
                    <w:jc w:val="left"/>
                    <w:rPr>
                      <w:rFonts w:ascii="Verdana" w:hAnsi="Verdana" w:cs="Adobe Hebrew"/>
                      <w:b/>
                      <w:color w:val="C525A3"/>
                      <w:sz w:val="18"/>
                      <w:u w:val="single"/>
                    </w:rPr>
                  </w:pPr>
                  <w:r>
                    <w:rPr>
                      <w:rFonts w:ascii="Verdana" w:hAnsi="Verdana" w:cs="Adobe Hebrew"/>
                      <w:b/>
                      <w:color w:val="C525A3"/>
                      <w:sz w:val="18"/>
                      <w:u w:val="single"/>
                    </w:rPr>
                    <w:t>TWILIGHT 2hrs After School</w:t>
                  </w:r>
                </w:p>
              </w:tc>
            </w:tr>
            <w:tr w:rsidR="00907963" w:rsidRPr="00C13596" w14:paraId="619A272E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E30CFA0" w14:textId="7BB4E2EE" w:rsidR="00907963" w:rsidRPr="005D3BAB" w:rsidRDefault="00907963" w:rsidP="00907963">
                  <w:pPr>
                    <w:pStyle w:val="Dates"/>
                    <w:jc w:val="left"/>
                    <w:rPr>
                      <w:rFonts w:ascii="Verdana" w:hAnsi="Verdana" w:cs="Adobe Hebrew"/>
                      <w:color w:val="C525A3"/>
                      <w:szCs w:val="17"/>
                    </w:rPr>
                  </w:pPr>
                  <w:r w:rsidRPr="005D3BAB">
                    <w:rPr>
                      <w:rFonts w:ascii="Verdana" w:hAnsi="Verdana"/>
                      <w:b/>
                      <w:bCs/>
                      <w:color w:val="C525A3"/>
                      <w:szCs w:val="17"/>
                    </w:rPr>
                    <w:t>24</w:t>
                  </w:r>
                  <w:r w:rsidRPr="005D3BAB">
                    <w:rPr>
                      <w:rFonts w:ascii="Verdana" w:hAnsi="Verdana"/>
                      <w:b/>
                      <w:bCs/>
                      <w:color w:val="C525A3"/>
                      <w:szCs w:val="17"/>
                      <w:vertAlign w:val="superscript"/>
                    </w:rPr>
                    <w:t>th</w:t>
                  </w:r>
                  <w:r w:rsidRPr="005D3BAB">
                    <w:rPr>
                      <w:rFonts w:ascii="Verdana" w:hAnsi="Verdana"/>
                      <w:b/>
                      <w:bCs/>
                      <w:color w:val="C525A3"/>
                      <w:szCs w:val="17"/>
                    </w:rPr>
                    <w:t xml:space="preserve"> Sept</w:t>
                  </w:r>
                  <w:r w:rsidR="005D3BAB" w:rsidRPr="005D3BAB">
                    <w:rPr>
                      <w:rFonts w:ascii="Verdana" w:hAnsi="Verdana"/>
                      <w:color w:val="C525A3"/>
                      <w:szCs w:val="17"/>
                    </w:rPr>
                    <w:t xml:space="preserve">: </w:t>
                  </w:r>
                  <w:r w:rsidRPr="005D3BAB">
                    <w:rPr>
                      <w:rFonts w:ascii="Verdana" w:hAnsi="Verdana"/>
                      <w:color w:val="C525A3"/>
                      <w:szCs w:val="17"/>
                    </w:rPr>
                    <w:t>Teacher Lead training</w:t>
                  </w:r>
                </w:p>
              </w:tc>
            </w:tr>
            <w:tr w:rsidR="00907963" w:rsidRPr="00C13596" w14:paraId="6E7A1CA9" w14:textId="77777777" w:rsidTr="00EB693C">
              <w:trPr>
                <w:cantSplit/>
                <w:trHeight w:hRule="exact" w:val="37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1DE0BDD" w14:textId="79D2220F" w:rsidR="00907963" w:rsidRPr="005D3BAB" w:rsidRDefault="00907963" w:rsidP="00907963">
                  <w:pPr>
                    <w:pStyle w:val="Dates"/>
                    <w:jc w:val="left"/>
                    <w:rPr>
                      <w:rFonts w:ascii="Verdana" w:hAnsi="Verdana" w:cs="Adobe Hebrew"/>
                      <w:color w:val="C525A3"/>
                      <w:szCs w:val="17"/>
                    </w:rPr>
                  </w:pPr>
                  <w:r w:rsidRPr="005D3BAB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>22</w:t>
                  </w:r>
                  <w:r w:rsidRPr="005D3BAB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  <w:vertAlign w:val="superscript"/>
                    </w:rPr>
                    <w:t>nd</w:t>
                  </w:r>
                  <w:r w:rsidRPr="005D3BAB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 xml:space="preserve"> Oct</w:t>
                  </w:r>
                  <w:r w:rsidRPr="005D3BAB">
                    <w:rPr>
                      <w:rFonts w:ascii="Verdana" w:hAnsi="Verdana" w:cs="Adobe Hebrew"/>
                      <w:color w:val="C525A3"/>
                      <w:szCs w:val="17"/>
                    </w:rPr>
                    <w:t>: TEAMS -Total Communication</w:t>
                  </w:r>
                </w:p>
              </w:tc>
            </w:tr>
            <w:tr w:rsidR="00907963" w:rsidRPr="00C13596" w14:paraId="6FB7704B" w14:textId="77777777" w:rsidTr="005D3BAB">
              <w:trPr>
                <w:cantSplit/>
                <w:trHeight w:hRule="exact" w:val="409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DAA7781" w14:textId="3F72FE5E" w:rsidR="00907963" w:rsidRPr="004C1110" w:rsidRDefault="005D3BAB" w:rsidP="00907963">
                  <w:pPr>
                    <w:pStyle w:val="Dates"/>
                    <w:jc w:val="left"/>
                    <w:rPr>
                      <w:rFonts w:ascii="Verdana" w:hAnsi="Verdana" w:cs="Adobe Hebrew"/>
                      <w:color w:val="C525A3"/>
                      <w:szCs w:val="17"/>
                    </w:rPr>
                  </w:pPr>
                  <w:r w:rsidRPr="005D3BAB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>26</w:t>
                  </w:r>
                  <w:r w:rsidRPr="005D3BAB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  <w:vertAlign w:val="superscript"/>
                    </w:rPr>
                    <w:t>th</w:t>
                  </w:r>
                  <w:r w:rsidRPr="005D3BAB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 xml:space="preserve"> Nov:</w:t>
                  </w:r>
                  <w:r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 xml:space="preserve"> </w:t>
                  </w:r>
                  <w:r w:rsidR="004C1110">
                    <w:rPr>
                      <w:rFonts w:ascii="Verdana" w:hAnsi="Verdana" w:cs="Adobe Hebrew"/>
                      <w:color w:val="C525A3"/>
                      <w:szCs w:val="17"/>
                    </w:rPr>
                    <w:t>PM Target setting</w:t>
                  </w:r>
                </w:p>
              </w:tc>
            </w:tr>
            <w:tr w:rsidR="000E7863" w:rsidRPr="000E7863" w14:paraId="3F60D5BB" w14:textId="77777777" w:rsidTr="005D3BAB">
              <w:trPr>
                <w:cantSplit/>
                <w:trHeight w:hRule="exact" w:val="398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B5BE4AE" w14:textId="412AD818" w:rsidR="00907963" w:rsidRPr="000E7863" w:rsidRDefault="000E7863" w:rsidP="00907963">
                  <w:pPr>
                    <w:pStyle w:val="Dates"/>
                    <w:jc w:val="left"/>
                    <w:rPr>
                      <w:rFonts w:ascii="Verdana" w:hAnsi="Verdana" w:cs="Adobe Hebrew"/>
                      <w:color w:val="C525A3"/>
                      <w:szCs w:val="17"/>
                    </w:rPr>
                  </w:pPr>
                  <w:r w:rsidRPr="000E7863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>2</w:t>
                  </w:r>
                  <w:r w:rsidR="00F64FCE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>5</w:t>
                  </w:r>
                  <w:r w:rsidRPr="000E7863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  <w:vertAlign w:val="superscript"/>
                    </w:rPr>
                    <w:t>th</w:t>
                  </w:r>
                  <w:r w:rsidRPr="000E7863"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 xml:space="preserve"> Feb:</w:t>
                  </w:r>
                  <w:r>
                    <w:rPr>
                      <w:rFonts w:ascii="Verdana" w:hAnsi="Verdana" w:cs="Adobe Hebrew"/>
                      <w:b/>
                      <w:bCs/>
                      <w:color w:val="C525A3"/>
                      <w:szCs w:val="17"/>
                    </w:rPr>
                    <w:t xml:space="preserve"> </w:t>
                  </w:r>
                  <w:r>
                    <w:rPr>
                      <w:rFonts w:ascii="Verdana" w:hAnsi="Verdana" w:cs="Adobe Hebrew"/>
                      <w:color w:val="C525A3"/>
                      <w:szCs w:val="17"/>
                    </w:rPr>
                    <w:t>PM Target Review</w:t>
                  </w:r>
                </w:p>
              </w:tc>
            </w:tr>
            <w:tr w:rsidR="000E7863" w:rsidRPr="000E7863" w14:paraId="37E4C729" w14:textId="77777777" w:rsidTr="000E7863">
              <w:trPr>
                <w:cantSplit/>
                <w:trHeight w:hRule="exact" w:val="464"/>
              </w:trPr>
              <w:tc>
                <w:tcPr>
                  <w:tcW w:w="3664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64533E5" w14:textId="319D8935" w:rsidR="00907963" w:rsidRPr="000E7863" w:rsidRDefault="000E7863" w:rsidP="00907963">
                  <w:pPr>
                    <w:pStyle w:val="Dates"/>
                    <w:jc w:val="left"/>
                    <w:rPr>
                      <w:rFonts w:ascii="Verdana" w:hAnsi="Verdana"/>
                      <w:b/>
                      <w:bCs/>
                      <w:color w:val="C525A3"/>
                      <w:szCs w:val="17"/>
                    </w:rPr>
                  </w:pPr>
                  <w:r w:rsidRPr="000E7863">
                    <w:rPr>
                      <w:rFonts w:ascii="Verdana" w:hAnsi="Verdana"/>
                      <w:b/>
                      <w:bCs/>
                      <w:color w:val="C525A3"/>
                      <w:szCs w:val="17"/>
                    </w:rPr>
                    <w:t>29</w:t>
                  </w:r>
                  <w:r w:rsidRPr="000E7863">
                    <w:rPr>
                      <w:rFonts w:ascii="Verdana" w:hAnsi="Verdana"/>
                      <w:b/>
                      <w:bCs/>
                      <w:color w:val="C525A3"/>
                      <w:szCs w:val="17"/>
                      <w:vertAlign w:val="superscript"/>
                    </w:rPr>
                    <w:t>th</w:t>
                  </w:r>
                  <w:r w:rsidRPr="000E7863">
                    <w:rPr>
                      <w:rFonts w:ascii="Verdana" w:hAnsi="Verdana"/>
                      <w:b/>
                      <w:bCs/>
                      <w:color w:val="C525A3"/>
                      <w:szCs w:val="17"/>
                    </w:rPr>
                    <w:t xml:space="preserve"> Apr:</w:t>
                  </w:r>
                  <w:r w:rsidR="00955090">
                    <w:rPr>
                      <w:rFonts w:ascii="Verdana" w:hAnsi="Verdana"/>
                      <w:b/>
                      <w:bCs/>
                      <w:color w:val="C525A3"/>
                      <w:szCs w:val="17"/>
                    </w:rPr>
                    <w:t xml:space="preserve"> </w:t>
                  </w:r>
                  <w:r w:rsidR="00955090" w:rsidRPr="00955090">
                    <w:rPr>
                      <w:rFonts w:ascii="Verdana" w:hAnsi="Verdana"/>
                      <w:color w:val="C525A3"/>
                      <w:szCs w:val="17"/>
                    </w:rPr>
                    <w:t>TBC</w:t>
                  </w:r>
                </w:p>
              </w:tc>
            </w:tr>
          </w:tbl>
          <w:p w14:paraId="00F43DC8" w14:textId="00DDCDA9" w:rsidR="00B77BC1" w:rsidRPr="00C13596" w:rsidRDefault="000E7863" w:rsidP="00057866">
            <w:pPr>
              <w:rPr>
                <w:rFonts w:ascii="Verdana" w:hAnsi="Verdana"/>
              </w:rPr>
            </w:pPr>
            <w:r w:rsidRPr="000E7863">
              <w:rPr>
                <w:rFonts w:ascii="Verdana" w:hAnsi="Verdana"/>
                <w:b/>
                <w:bCs/>
                <w:color w:val="C525A3"/>
                <w:sz w:val="17"/>
                <w:szCs w:val="17"/>
              </w:rPr>
              <w:t>17</w:t>
            </w:r>
            <w:r w:rsidRPr="000E7863">
              <w:rPr>
                <w:rFonts w:ascii="Verdana" w:hAnsi="Verdana"/>
                <w:b/>
                <w:bCs/>
                <w:color w:val="C525A3"/>
                <w:sz w:val="17"/>
                <w:szCs w:val="17"/>
                <w:vertAlign w:val="superscript"/>
              </w:rPr>
              <w:t>th</w:t>
            </w:r>
            <w:r w:rsidRPr="000E7863">
              <w:rPr>
                <w:rFonts w:ascii="Verdana" w:hAnsi="Verdana"/>
                <w:b/>
                <w:bCs/>
                <w:color w:val="C525A3"/>
                <w:sz w:val="17"/>
                <w:szCs w:val="17"/>
              </w:rPr>
              <w:t xml:space="preserve"> Jun:</w:t>
            </w:r>
            <w:r>
              <w:rPr>
                <w:rFonts w:ascii="Verdana" w:hAnsi="Verdana"/>
                <w:b/>
                <w:bCs/>
                <w:color w:val="C525A3"/>
                <w:sz w:val="17"/>
                <w:szCs w:val="17"/>
              </w:rPr>
              <w:t xml:space="preserve"> </w:t>
            </w:r>
            <w:r w:rsidRPr="00955090">
              <w:rPr>
                <w:rFonts w:ascii="Verdana" w:hAnsi="Verdana"/>
                <w:color w:val="C525A3"/>
                <w:sz w:val="17"/>
                <w:szCs w:val="17"/>
              </w:rPr>
              <w:t xml:space="preserve">PM end of </w:t>
            </w:r>
            <w:r w:rsidR="00955090" w:rsidRPr="00955090">
              <w:rPr>
                <w:rFonts w:ascii="Verdana" w:hAnsi="Verdana"/>
                <w:color w:val="C525A3"/>
                <w:sz w:val="17"/>
                <w:szCs w:val="17"/>
              </w:rPr>
              <w:t>Year review</w:t>
            </w:r>
          </w:p>
        </w:tc>
      </w:tr>
    </w:tbl>
    <w:p w14:paraId="32246FB3" w14:textId="77777777" w:rsidR="00831F69" w:rsidRDefault="00831F69" w:rsidP="003E3E71">
      <w:pPr>
        <w:pStyle w:val="NoSpacing"/>
      </w:pPr>
    </w:p>
    <w:sectPr w:rsidR="00831F69" w:rsidSect="003E3E71">
      <w:footerReference w:type="default" r:id="rId10"/>
      <w:pgSz w:w="15840" w:h="12240" w:orient="landscape" w:code="1"/>
      <w:pgMar w:top="1080" w:right="720" w:bottom="108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B0412" w14:textId="77777777" w:rsidR="00E92CF8" w:rsidRDefault="00E92CF8" w:rsidP="00557F40">
      <w:r>
        <w:separator/>
      </w:r>
    </w:p>
  </w:endnote>
  <w:endnote w:type="continuationSeparator" w:id="0">
    <w:p w14:paraId="534E3ECE" w14:textId="77777777" w:rsidR="00E92CF8" w:rsidRDefault="00E92CF8" w:rsidP="00557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dobe Hebrew">
    <w:panose1 w:val="00000000000000000000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70B10" w14:textId="77777777" w:rsidR="00CA6FC4" w:rsidRPr="00655E8F" w:rsidRDefault="00CA6FC4" w:rsidP="002771DD">
    <w:pPr>
      <w:pStyle w:val="Footer"/>
      <w:rPr>
        <w:rFonts w:ascii="Verdana" w:hAnsi="Verdana"/>
        <w:color w:val="7F7F7F"/>
        <w:sz w:val="16"/>
        <w:szCs w:val="16"/>
      </w:rPr>
    </w:pPr>
    <w:r>
      <w:rPr>
        <w:rFonts w:ascii="Verdana" w:hAnsi="Verdana"/>
        <w:color w:val="auto"/>
        <w:sz w:val="16"/>
        <w:szCs w:val="16"/>
      </w:rPr>
      <w:tab/>
    </w:r>
    <w:r>
      <w:rPr>
        <w:rFonts w:ascii="Verdana" w:hAnsi="Verdana"/>
        <w:color w:val="auto"/>
        <w:sz w:val="16"/>
        <w:szCs w:val="16"/>
      </w:rPr>
      <w:tab/>
    </w:r>
    <w:r w:rsidRPr="00655E8F">
      <w:rPr>
        <w:rFonts w:ascii="Verdana" w:hAnsi="Verdana"/>
        <w:color w:val="7F7F7F"/>
        <w:sz w:val="16"/>
        <w:szCs w:val="16"/>
      </w:rPr>
      <w:tab/>
    </w:r>
    <w:hyperlink r:id="rId1" w:history="1">
      <w:r w:rsidRPr="00655E8F">
        <w:rPr>
          <w:rStyle w:val="Hyperlink"/>
          <w:rFonts w:ascii="Verdana" w:hAnsi="Verdana"/>
          <w:color w:val="7F7F7F"/>
          <w:sz w:val="16"/>
          <w:szCs w:val="16"/>
          <w:u w:val="none"/>
        </w:rPr>
        <w:t>School Calendar Template © calendarlabs.com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C9244" w14:textId="77777777" w:rsidR="00E92CF8" w:rsidRDefault="00E92CF8" w:rsidP="00557F40">
      <w:r>
        <w:separator/>
      </w:r>
    </w:p>
  </w:footnote>
  <w:footnote w:type="continuationSeparator" w:id="0">
    <w:p w14:paraId="29E1F9BF" w14:textId="77777777" w:rsidR="00E92CF8" w:rsidRDefault="00E92CF8" w:rsidP="00557F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F0810B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68E547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8F8595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CF685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682671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B82C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10000F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B3AB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99A44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870CB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2D51801"/>
    <w:multiLevelType w:val="hybridMultilevel"/>
    <w:tmpl w:val="034CE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31716737">
    <w:abstractNumId w:val="9"/>
  </w:num>
  <w:num w:numId="2" w16cid:durableId="1588265594">
    <w:abstractNumId w:val="7"/>
  </w:num>
  <w:num w:numId="3" w16cid:durableId="1598059561">
    <w:abstractNumId w:val="6"/>
  </w:num>
  <w:num w:numId="4" w16cid:durableId="10298094">
    <w:abstractNumId w:val="5"/>
  </w:num>
  <w:num w:numId="5" w16cid:durableId="623854128">
    <w:abstractNumId w:val="4"/>
  </w:num>
  <w:num w:numId="6" w16cid:durableId="330330059">
    <w:abstractNumId w:val="8"/>
  </w:num>
  <w:num w:numId="7" w16cid:durableId="519470145">
    <w:abstractNumId w:val="3"/>
  </w:num>
  <w:num w:numId="8" w16cid:durableId="1259412434">
    <w:abstractNumId w:val="2"/>
  </w:num>
  <w:num w:numId="9" w16cid:durableId="1424181540">
    <w:abstractNumId w:val="1"/>
  </w:num>
  <w:num w:numId="10" w16cid:durableId="525362829">
    <w:abstractNumId w:val="0"/>
  </w:num>
  <w:num w:numId="11" w16cid:durableId="19059484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displayBackgroundShape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characterSpacingControl w:val="doNotCompress"/>
  <w:hdrShapeDefaults>
    <o:shapedefaults v:ext="edit" spidmax="2050">
      <o:colormru v:ext="edit" colors="#f69c5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E9A"/>
    <w:rsid w:val="00004BDE"/>
    <w:rsid w:val="00004F04"/>
    <w:rsid w:val="00005565"/>
    <w:rsid w:val="00034235"/>
    <w:rsid w:val="00041711"/>
    <w:rsid w:val="000432AA"/>
    <w:rsid w:val="00051A8C"/>
    <w:rsid w:val="00054389"/>
    <w:rsid w:val="00057866"/>
    <w:rsid w:val="0006036F"/>
    <w:rsid w:val="00077753"/>
    <w:rsid w:val="00081DFF"/>
    <w:rsid w:val="000909C7"/>
    <w:rsid w:val="00093D7B"/>
    <w:rsid w:val="000948C4"/>
    <w:rsid w:val="000968C4"/>
    <w:rsid w:val="000A348E"/>
    <w:rsid w:val="000B0264"/>
    <w:rsid w:val="000B2C37"/>
    <w:rsid w:val="000B4AC7"/>
    <w:rsid w:val="000B61C5"/>
    <w:rsid w:val="000C3DF2"/>
    <w:rsid w:val="000E68F6"/>
    <w:rsid w:val="000E7863"/>
    <w:rsid w:val="000F2E4D"/>
    <w:rsid w:val="000F3849"/>
    <w:rsid w:val="000F7A4F"/>
    <w:rsid w:val="001473C1"/>
    <w:rsid w:val="00147B18"/>
    <w:rsid w:val="001603DB"/>
    <w:rsid w:val="00160C40"/>
    <w:rsid w:val="001743EF"/>
    <w:rsid w:val="001C3F9D"/>
    <w:rsid w:val="001C4638"/>
    <w:rsid w:val="001C59C8"/>
    <w:rsid w:val="001D0569"/>
    <w:rsid w:val="001D14DB"/>
    <w:rsid w:val="001D637D"/>
    <w:rsid w:val="001D7D98"/>
    <w:rsid w:val="001E5024"/>
    <w:rsid w:val="001F483E"/>
    <w:rsid w:val="001F7C7E"/>
    <w:rsid w:val="0020023D"/>
    <w:rsid w:val="0020669E"/>
    <w:rsid w:val="0021197D"/>
    <w:rsid w:val="0021416C"/>
    <w:rsid w:val="002162BF"/>
    <w:rsid w:val="0021778B"/>
    <w:rsid w:val="00221B22"/>
    <w:rsid w:val="0022727C"/>
    <w:rsid w:val="00233ABB"/>
    <w:rsid w:val="002540C9"/>
    <w:rsid w:val="00255BAD"/>
    <w:rsid w:val="002642FA"/>
    <w:rsid w:val="002657D5"/>
    <w:rsid w:val="00273701"/>
    <w:rsid w:val="00276761"/>
    <w:rsid w:val="002771DD"/>
    <w:rsid w:val="00284CDD"/>
    <w:rsid w:val="002874BE"/>
    <w:rsid w:val="00290FE4"/>
    <w:rsid w:val="00293A6A"/>
    <w:rsid w:val="002B3042"/>
    <w:rsid w:val="002B5823"/>
    <w:rsid w:val="002C3141"/>
    <w:rsid w:val="002C4E9C"/>
    <w:rsid w:val="002D4E06"/>
    <w:rsid w:val="002F1829"/>
    <w:rsid w:val="00303323"/>
    <w:rsid w:val="00303348"/>
    <w:rsid w:val="00311C2A"/>
    <w:rsid w:val="00324E7A"/>
    <w:rsid w:val="003250EB"/>
    <w:rsid w:val="0034081E"/>
    <w:rsid w:val="00344D0B"/>
    <w:rsid w:val="003460F1"/>
    <w:rsid w:val="003467F9"/>
    <w:rsid w:val="00372C43"/>
    <w:rsid w:val="003A0826"/>
    <w:rsid w:val="003C6E7E"/>
    <w:rsid w:val="003D7F67"/>
    <w:rsid w:val="003E0B31"/>
    <w:rsid w:val="003E3E71"/>
    <w:rsid w:val="003F0F73"/>
    <w:rsid w:val="003F53A6"/>
    <w:rsid w:val="003F78CA"/>
    <w:rsid w:val="00407675"/>
    <w:rsid w:val="00407765"/>
    <w:rsid w:val="0041785F"/>
    <w:rsid w:val="00432A50"/>
    <w:rsid w:val="004334EE"/>
    <w:rsid w:val="00453A3C"/>
    <w:rsid w:val="0047078A"/>
    <w:rsid w:val="00470955"/>
    <w:rsid w:val="00472CCB"/>
    <w:rsid w:val="00490308"/>
    <w:rsid w:val="004B0237"/>
    <w:rsid w:val="004B0E3C"/>
    <w:rsid w:val="004C1110"/>
    <w:rsid w:val="005061CF"/>
    <w:rsid w:val="00506C14"/>
    <w:rsid w:val="005140A4"/>
    <w:rsid w:val="00523265"/>
    <w:rsid w:val="00530DB4"/>
    <w:rsid w:val="00532FC1"/>
    <w:rsid w:val="005334A4"/>
    <w:rsid w:val="00535E2B"/>
    <w:rsid w:val="00540BDD"/>
    <w:rsid w:val="0054151C"/>
    <w:rsid w:val="00552060"/>
    <w:rsid w:val="00557F40"/>
    <w:rsid w:val="0056171B"/>
    <w:rsid w:val="00564D24"/>
    <w:rsid w:val="005658ED"/>
    <w:rsid w:val="00583831"/>
    <w:rsid w:val="00593B52"/>
    <w:rsid w:val="005961F5"/>
    <w:rsid w:val="005C280F"/>
    <w:rsid w:val="005C4662"/>
    <w:rsid w:val="005D0DBA"/>
    <w:rsid w:val="005D295C"/>
    <w:rsid w:val="005D3BAB"/>
    <w:rsid w:val="005F3676"/>
    <w:rsid w:val="006166C4"/>
    <w:rsid w:val="00617A89"/>
    <w:rsid w:val="00620125"/>
    <w:rsid w:val="00627202"/>
    <w:rsid w:val="00634DFE"/>
    <w:rsid w:val="006379A9"/>
    <w:rsid w:val="006409BC"/>
    <w:rsid w:val="00651CEF"/>
    <w:rsid w:val="00655E8F"/>
    <w:rsid w:val="0065727C"/>
    <w:rsid w:val="006734A3"/>
    <w:rsid w:val="00675FA4"/>
    <w:rsid w:val="00680484"/>
    <w:rsid w:val="00681C4F"/>
    <w:rsid w:val="00692BC8"/>
    <w:rsid w:val="00692DA5"/>
    <w:rsid w:val="006938EE"/>
    <w:rsid w:val="006969C3"/>
    <w:rsid w:val="006A211E"/>
    <w:rsid w:val="006B0232"/>
    <w:rsid w:val="006B224F"/>
    <w:rsid w:val="006B2358"/>
    <w:rsid w:val="006B392C"/>
    <w:rsid w:val="006B74C3"/>
    <w:rsid w:val="006D00C5"/>
    <w:rsid w:val="006D3778"/>
    <w:rsid w:val="006D6D6D"/>
    <w:rsid w:val="006D7999"/>
    <w:rsid w:val="006E7747"/>
    <w:rsid w:val="006F606F"/>
    <w:rsid w:val="007038DD"/>
    <w:rsid w:val="00716512"/>
    <w:rsid w:val="00721387"/>
    <w:rsid w:val="0072207F"/>
    <w:rsid w:val="00734F90"/>
    <w:rsid w:val="00736CB1"/>
    <w:rsid w:val="00773FD9"/>
    <w:rsid w:val="00780DDC"/>
    <w:rsid w:val="00786251"/>
    <w:rsid w:val="00793798"/>
    <w:rsid w:val="007959F4"/>
    <w:rsid w:val="007D0AD0"/>
    <w:rsid w:val="007E7225"/>
    <w:rsid w:val="007F2E03"/>
    <w:rsid w:val="00831F69"/>
    <w:rsid w:val="008471DB"/>
    <w:rsid w:val="00852A85"/>
    <w:rsid w:val="0085700F"/>
    <w:rsid w:val="008651EF"/>
    <w:rsid w:val="0087072A"/>
    <w:rsid w:val="00871DC3"/>
    <w:rsid w:val="008741B4"/>
    <w:rsid w:val="00883063"/>
    <w:rsid w:val="00883374"/>
    <w:rsid w:val="00885DCF"/>
    <w:rsid w:val="008909D8"/>
    <w:rsid w:val="0089254B"/>
    <w:rsid w:val="00896F3A"/>
    <w:rsid w:val="008A7E31"/>
    <w:rsid w:val="008B4DD1"/>
    <w:rsid w:val="008D348D"/>
    <w:rsid w:val="008D5207"/>
    <w:rsid w:val="008F65A9"/>
    <w:rsid w:val="0090758D"/>
    <w:rsid w:val="00907963"/>
    <w:rsid w:val="00910CE3"/>
    <w:rsid w:val="00925754"/>
    <w:rsid w:val="00930832"/>
    <w:rsid w:val="0093130E"/>
    <w:rsid w:val="00936549"/>
    <w:rsid w:val="00945D4D"/>
    <w:rsid w:val="00946666"/>
    <w:rsid w:val="00955090"/>
    <w:rsid w:val="009637EF"/>
    <w:rsid w:val="00990B3E"/>
    <w:rsid w:val="009A035A"/>
    <w:rsid w:val="009A4ACA"/>
    <w:rsid w:val="009B0C83"/>
    <w:rsid w:val="009B1718"/>
    <w:rsid w:val="009B606B"/>
    <w:rsid w:val="009B6193"/>
    <w:rsid w:val="009C5DBC"/>
    <w:rsid w:val="009C6B40"/>
    <w:rsid w:val="009D380C"/>
    <w:rsid w:val="009D456F"/>
    <w:rsid w:val="009E713C"/>
    <w:rsid w:val="00A006E7"/>
    <w:rsid w:val="00A1543C"/>
    <w:rsid w:val="00A239AA"/>
    <w:rsid w:val="00A4230E"/>
    <w:rsid w:val="00A42A2F"/>
    <w:rsid w:val="00A5781A"/>
    <w:rsid w:val="00A64158"/>
    <w:rsid w:val="00A65B2F"/>
    <w:rsid w:val="00A740D3"/>
    <w:rsid w:val="00A753C9"/>
    <w:rsid w:val="00A93572"/>
    <w:rsid w:val="00A966EC"/>
    <w:rsid w:val="00A975A3"/>
    <w:rsid w:val="00AA58E4"/>
    <w:rsid w:val="00AB2C60"/>
    <w:rsid w:val="00AB3266"/>
    <w:rsid w:val="00AE7643"/>
    <w:rsid w:val="00AF0FDB"/>
    <w:rsid w:val="00AF41F8"/>
    <w:rsid w:val="00B056DA"/>
    <w:rsid w:val="00B067A0"/>
    <w:rsid w:val="00B1018A"/>
    <w:rsid w:val="00B2050F"/>
    <w:rsid w:val="00B237B0"/>
    <w:rsid w:val="00B26472"/>
    <w:rsid w:val="00B43AFB"/>
    <w:rsid w:val="00B50223"/>
    <w:rsid w:val="00B6172D"/>
    <w:rsid w:val="00B62D80"/>
    <w:rsid w:val="00B77BC1"/>
    <w:rsid w:val="00B813CD"/>
    <w:rsid w:val="00B84C4D"/>
    <w:rsid w:val="00B9636A"/>
    <w:rsid w:val="00BC75B3"/>
    <w:rsid w:val="00BF2B22"/>
    <w:rsid w:val="00C13596"/>
    <w:rsid w:val="00C311BD"/>
    <w:rsid w:val="00C4005D"/>
    <w:rsid w:val="00C4084B"/>
    <w:rsid w:val="00C412BE"/>
    <w:rsid w:val="00C43430"/>
    <w:rsid w:val="00C50577"/>
    <w:rsid w:val="00C54F1F"/>
    <w:rsid w:val="00C60D3C"/>
    <w:rsid w:val="00C629BA"/>
    <w:rsid w:val="00C67864"/>
    <w:rsid w:val="00C808BE"/>
    <w:rsid w:val="00C8535F"/>
    <w:rsid w:val="00C86E45"/>
    <w:rsid w:val="00CA3C90"/>
    <w:rsid w:val="00CA6FC4"/>
    <w:rsid w:val="00CA74A2"/>
    <w:rsid w:val="00CA7D13"/>
    <w:rsid w:val="00CB69FC"/>
    <w:rsid w:val="00CB6AFD"/>
    <w:rsid w:val="00CC6669"/>
    <w:rsid w:val="00CE664E"/>
    <w:rsid w:val="00CF04F1"/>
    <w:rsid w:val="00D10A8B"/>
    <w:rsid w:val="00D139B7"/>
    <w:rsid w:val="00D17E9A"/>
    <w:rsid w:val="00D22AAF"/>
    <w:rsid w:val="00D27E2D"/>
    <w:rsid w:val="00D318E4"/>
    <w:rsid w:val="00D35E34"/>
    <w:rsid w:val="00D37A90"/>
    <w:rsid w:val="00D64324"/>
    <w:rsid w:val="00D6671F"/>
    <w:rsid w:val="00D7638E"/>
    <w:rsid w:val="00D763A1"/>
    <w:rsid w:val="00D90CEE"/>
    <w:rsid w:val="00D91881"/>
    <w:rsid w:val="00D96EEE"/>
    <w:rsid w:val="00D97F32"/>
    <w:rsid w:val="00DA4967"/>
    <w:rsid w:val="00DB6ABB"/>
    <w:rsid w:val="00DD15B1"/>
    <w:rsid w:val="00DD2F8D"/>
    <w:rsid w:val="00DD6BBB"/>
    <w:rsid w:val="00DE3E36"/>
    <w:rsid w:val="00DE4988"/>
    <w:rsid w:val="00DF79E6"/>
    <w:rsid w:val="00E05007"/>
    <w:rsid w:val="00E15BCB"/>
    <w:rsid w:val="00E264B3"/>
    <w:rsid w:val="00E307F3"/>
    <w:rsid w:val="00E42264"/>
    <w:rsid w:val="00E51872"/>
    <w:rsid w:val="00E52DE8"/>
    <w:rsid w:val="00E56848"/>
    <w:rsid w:val="00E73885"/>
    <w:rsid w:val="00E82867"/>
    <w:rsid w:val="00E91081"/>
    <w:rsid w:val="00E92CF8"/>
    <w:rsid w:val="00E9704F"/>
    <w:rsid w:val="00EB4ECF"/>
    <w:rsid w:val="00EB693C"/>
    <w:rsid w:val="00EC1CF0"/>
    <w:rsid w:val="00EC5AC3"/>
    <w:rsid w:val="00ED09D2"/>
    <w:rsid w:val="00ED3470"/>
    <w:rsid w:val="00ED7EF4"/>
    <w:rsid w:val="00EE27C3"/>
    <w:rsid w:val="00EE74B0"/>
    <w:rsid w:val="00EF5F45"/>
    <w:rsid w:val="00F0654E"/>
    <w:rsid w:val="00F21C6F"/>
    <w:rsid w:val="00F50770"/>
    <w:rsid w:val="00F6124B"/>
    <w:rsid w:val="00F64FCE"/>
    <w:rsid w:val="00F73BF8"/>
    <w:rsid w:val="00F76E09"/>
    <w:rsid w:val="00F932EF"/>
    <w:rsid w:val="00F96397"/>
    <w:rsid w:val="00FA0C0F"/>
    <w:rsid w:val="00FA4B90"/>
    <w:rsid w:val="00FA6853"/>
    <w:rsid w:val="00FA7C3E"/>
    <w:rsid w:val="00FB7F36"/>
    <w:rsid w:val="00FC2D3F"/>
    <w:rsid w:val="00FD06B6"/>
    <w:rsid w:val="00FE7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f69c56"/>
    </o:shapedefaults>
    <o:shapelayout v:ext="edit">
      <o:idmap v:ext="edit" data="2"/>
    </o:shapelayout>
  </w:shapeDefaults>
  <w:decimalSymbol w:val="."/>
  <w:listSeparator w:val=","/>
  <w14:docId w14:val="1B5A826E"/>
  <w15:chartTrackingRefBased/>
  <w15:docId w15:val="{83DB1C54-6A0B-499F-8259-9521441DE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03348"/>
    <w:rPr>
      <w:rFonts w:ascii="Tw Cen MT" w:hAnsi="Tw Cen MT"/>
      <w:color w:val="4B4B4B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4F1F"/>
    <w:pPr>
      <w:ind w:right="115"/>
      <w:jc w:val="right"/>
      <w:outlineLvl w:val="0"/>
    </w:pPr>
    <w:rPr>
      <w:color w:val="FFFFFF"/>
      <w:sz w:val="36"/>
      <w:lang w:val="x-none" w:eastAsia="x-none"/>
    </w:rPr>
  </w:style>
  <w:style w:type="paragraph" w:styleId="Heading2">
    <w:name w:val="heading 2"/>
    <w:basedOn w:val="Normal"/>
    <w:next w:val="Normal"/>
    <w:link w:val="Heading2Char"/>
    <w:unhideWhenUsed/>
    <w:qFormat/>
    <w:rsid w:val="00E42264"/>
    <w:pPr>
      <w:ind w:right="115"/>
      <w:jc w:val="right"/>
      <w:outlineLvl w:val="1"/>
    </w:pPr>
    <w:rPr>
      <w:color w:val="FFFFFF"/>
      <w:spacing w:val="30"/>
      <w:sz w:val="48"/>
      <w:szCs w:val="48"/>
      <w:lang w:val="x-none" w:eastAsia="x-none"/>
    </w:rPr>
  </w:style>
  <w:style w:type="paragraph" w:styleId="Heading3">
    <w:name w:val="heading 3"/>
    <w:basedOn w:val="MonthNames"/>
    <w:next w:val="Normal"/>
    <w:link w:val="Heading3Char"/>
    <w:unhideWhenUsed/>
    <w:qFormat/>
    <w:rsid w:val="00564D24"/>
    <w:pPr>
      <w:ind w:left="72" w:right="72"/>
      <w:outlineLvl w:val="2"/>
    </w:pPr>
    <w:rPr>
      <w:b w:val="0"/>
      <w:sz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564D24"/>
    <w:rPr>
      <w:rFonts w:ascii="Tw Cen MT" w:hAnsi="Tw Cen MT"/>
      <w:bCs/>
      <w:color w:val="FFFFFF"/>
      <w:sz w:val="26"/>
    </w:rPr>
  </w:style>
  <w:style w:type="paragraph" w:customStyle="1" w:styleId="Notes">
    <w:name w:val="Notes"/>
    <w:basedOn w:val="Normal"/>
    <w:semiHidden/>
    <w:unhideWhenUsed/>
    <w:rsid w:val="006B2358"/>
    <w:pPr>
      <w:framePr w:wrap="around" w:hAnchor="margin" w:xAlign="right" w:yAlign="top"/>
      <w:ind w:right="288"/>
      <w:jc w:val="right"/>
    </w:pPr>
    <w:rPr>
      <w:color w:val="FFFFFF"/>
      <w:sz w:val="36"/>
    </w:rPr>
  </w:style>
  <w:style w:type="paragraph" w:customStyle="1" w:styleId="MonthNames">
    <w:name w:val="Month Names"/>
    <w:basedOn w:val="Normal"/>
    <w:semiHidden/>
    <w:unhideWhenUsed/>
    <w:rsid w:val="006B2358"/>
    <w:pPr>
      <w:jc w:val="right"/>
    </w:pPr>
    <w:rPr>
      <w:b/>
      <w:bCs/>
      <w:color w:val="FFFFFF"/>
      <w:sz w:val="24"/>
      <w:szCs w:val="20"/>
    </w:rPr>
  </w:style>
  <w:style w:type="paragraph" w:customStyle="1" w:styleId="Dates">
    <w:name w:val="Dates"/>
    <w:basedOn w:val="Normal"/>
    <w:uiPriority w:val="1"/>
    <w:qFormat/>
    <w:rsid w:val="00DA4967"/>
    <w:pPr>
      <w:jc w:val="center"/>
    </w:pPr>
    <w:rPr>
      <w:rFonts w:cs="Arial"/>
      <w:sz w:val="17"/>
      <w:szCs w:val="20"/>
    </w:rPr>
  </w:style>
  <w:style w:type="paragraph" w:customStyle="1" w:styleId="Weekdays">
    <w:name w:val="Weekdays"/>
    <w:basedOn w:val="Normal"/>
    <w:uiPriority w:val="1"/>
    <w:qFormat/>
    <w:rsid w:val="00EF5F45"/>
    <w:pPr>
      <w:jc w:val="center"/>
    </w:pPr>
    <w:rPr>
      <w:b/>
      <w:color w:val="373737"/>
      <w:sz w:val="18"/>
      <w:szCs w:val="14"/>
    </w:rPr>
  </w:style>
  <w:style w:type="table" w:styleId="TableGrid">
    <w:name w:val="Table Grid"/>
    <w:basedOn w:val="TableNormal"/>
    <w:uiPriority w:val="59"/>
    <w:rsid w:val="002177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9"/>
    <w:rsid w:val="0047078A"/>
    <w:rPr>
      <w:rFonts w:ascii="Tw Cen MT" w:hAnsi="Tw Cen MT"/>
      <w:sz w:val="8"/>
      <w:szCs w:val="24"/>
      <w:lang w:val="en-US" w:eastAsia="en-US"/>
    </w:rPr>
  </w:style>
  <w:style w:type="character" w:customStyle="1" w:styleId="Heading1Char">
    <w:name w:val="Heading 1 Char"/>
    <w:link w:val="Heading1"/>
    <w:rsid w:val="00C54F1F"/>
    <w:rPr>
      <w:rFonts w:ascii="Tw Cen MT" w:hAnsi="Tw Cen MT"/>
      <w:color w:val="FFFFFF"/>
      <w:sz w:val="36"/>
      <w:szCs w:val="24"/>
    </w:rPr>
  </w:style>
  <w:style w:type="character" w:customStyle="1" w:styleId="Heading2Char">
    <w:name w:val="Heading 2 Char"/>
    <w:link w:val="Heading2"/>
    <w:rsid w:val="00E42264"/>
    <w:rPr>
      <w:rFonts w:ascii="Tw Cen MT" w:hAnsi="Tw Cen MT"/>
      <w:color w:val="FFFFFF"/>
      <w:spacing w:val="30"/>
      <w:sz w:val="48"/>
      <w:szCs w:val="48"/>
    </w:rPr>
  </w:style>
  <w:style w:type="paragraph" w:customStyle="1" w:styleId="FirstLastDay">
    <w:name w:val="First Last Day"/>
    <w:basedOn w:val="NoSchool"/>
    <w:qFormat/>
    <w:rsid w:val="006734A3"/>
    <w:pPr>
      <w:pBdr>
        <w:top w:val="single" w:sz="4" w:space="1" w:color="4B4B4B"/>
        <w:left w:val="single" w:sz="4" w:space="4" w:color="4B4B4B"/>
        <w:bottom w:val="single" w:sz="4" w:space="1" w:color="4B4B4B"/>
        <w:right w:val="single" w:sz="4" w:space="4" w:color="4B4B4B"/>
      </w:pBdr>
      <w:shd w:val="clear" w:color="auto" w:fill="auto"/>
    </w:pPr>
    <w:rPr>
      <w:color w:val="707070"/>
    </w:rPr>
  </w:style>
  <w:style w:type="character" w:styleId="PlaceholderText">
    <w:name w:val="Placeholder Text"/>
    <w:uiPriority w:val="99"/>
    <w:semiHidden/>
    <w:rsid w:val="00EB4ECF"/>
    <w:rPr>
      <w:color w:val="808080"/>
    </w:rPr>
  </w:style>
  <w:style w:type="paragraph" w:styleId="BalloonText">
    <w:name w:val="Balloon Text"/>
    <w:basedOn w:val="Normal"/>
    <w:link w:val="BalloonTextChar"/>
    <w:semiHidden/>
    <w:rsid w:val="00EB4EC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semiHidden/>
    <w:rsid w:val="00EB4ECF"/>
    <w:rPr>
      <w:rFonts w:ascii="Tahoma" w:hAnsi="Tahoma" w:cs="Tahoma"/>
      <w:color w:val="4B4B4B"/>
      <w:sz w:val="16"/>
      <w:szCs w:val="16"/>
    </w:rPr>
  </w:style>
  <w:style w:type="paragraph" w:customStyle="1" w:styleId="SchoolName">
    <w:name w:val="School Name"/>
    <w:basedOn w:val="Heading2"/>
    <w:qFormat/>
    <w:rsid w:val="00C54F1F"/>
    <w:pPr>
      <w:ind w:left="115" w:right="0"/>
      <w:jc w:val="left"/>
    </w:pPr>
  </w:style>
  <w:style w:type="paragraph" w:customStyle="1" w:styleId="KeyText">
    <w:name w:val="Key Text"/>
    <w:basedOn w:val="Normal"/>
    <w:uiPriority w:val="2"/>
    <w:qFormat/>
    <w:rsid w:val="00DA4967"/>
    <w:rPr>
      <w:rFonts w:eastAsia="Tw Cen MT"/>
      <w:sz w:val="17"/>
      <w:szCs w:val="22"/>
    </w:rPr>
  </w:style>
  <w:style w:type="paragraph" w:customStyle="1" w:styleId="NoSchool">
    <w:name w:val="No School"/>
    <w:basedOn w:val="Normal"/>
    <w:next w:val="SchoolName"/>
    <w:qFormat/>
    <w:rsid w:val="006734A3"/>
    <w:pPr>
      <w:shd w:val="clear" w:color="auto" w:fill="4B4B4B"/>
      <w:jc w:val="center"/>
    </w:pPr>
    <w:rPr>
      <w:rFonts w:eastAsia="Tw Cen MT"/>
      <w:b/>
      <w:color w:val="FFFFFF"/>
      <w:sz w:val="18"/>
      <w:szCs w:val="22"/>
    </w:rPr>
  </w:style>
  <w:style w:type="paragraph" w:customStyle="1" w:styleId="HalfDay">
    <w:name w:val="Half Day"/>
    <w:basedOn w:val="Normal"/>
    <w:next w:val="SchoolName"/>
    <w:qFormat/>
    <w:rsid w:val="006734A3"/>
    <w:pPr>
      <w:shd w:val="clear" w:color="auto" w:fill="D9D9D9"/>
      <w:jc w:val="center"/>
    </w:pPr>
    <w:rPr>
      <w:rFonts w:eastAsia="Tw Cen MT"/>
      <w:b/>
      <w:sz w:val="18"/>
      <w:szCs w:val="22"/>
    </w:rPr>
  </w:style>
  <w:style w:type="paragraph" w:customStyle="1" w:styleId="ImportantDate">
    <w:name w:val="Important Date"/>
    <w:basedOn w:val="Normal"/>
    <w:next w:val="Normal"/>
    <w:qFormat/>
    <w:rsid w:val="006734A3"/>
    <w:pPr>
      <w:shd w:val="thinReverseDiagStripe" w:color="808080" w:fill="auto"/>
      <w:jc w:val="center"/>
    </w:pPr>
    <w:rPr>
      <w:rFonts w:eastAsia="Tw Cen MT"/>
      <w:b/>
      <w:sz w:val="18"/>
      <w:szCs w:val="22"/>
    </w:rPr>
  </w:style>
  <w:style w:type="paragraph" w:styleId="Header">
    <w:name w:val="header"/>
    <w:basedOn w:val="Normal"/>
    <w:link w:val="HeaderChar"/>
    <w:unhideWhenUsed/>
    <w:rsid w:val="000948C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0948C4"/>
    <w:rPr>
      <w:rFonts w:ascii="Tw Cen MT" w:hAnsi="Tw Cen MT"/>
      <w:color w:val="4B4B4B"/>
      <w:szCs w:val="24"/>
    </w:rPr>
  </w:style>
  <w:style w:type="paragraph" w:styleId="Footer">
    <w:name w:val="footer"/>
    <w:basedOn w:val="Normal"/>
    <w:link w:val="FooterChar"/>
    <w:unhideWhenUsed/>
    <w:rsid w:val="000948C4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0948C4"/>
    <w:rPr>
      <w:rFonts w:ascii="Tw Cen MT" w:hAnsi="Tw Cen MT"/>
      <w:color w:val="4B4B4B"/>
      <w:szCs w:val="24"/>
    </w:rPr>
  </w:style>
  <w:style w:type="character" w:styleId="Hyperlink">
    <w:name w:val="Hyperlink"/>
    <w:uiPriority w:val="99"/>
    <w:unhideWhenUsed/>
    <w:rsid w:val="002771DD"/>
    <w:rPr>
      <w:color w:val="0000FF"/>
      <w:u w:val="single"/>
    </w:rPr>
  </w:style>
  <w:style w:type="character" w:styleId="FollowedHyperlink">
    <w:name w:val="FollowedHyperlink"/>
    <w:semiHidden/>
    <w:unhideWhenUsed/>
    <w:rsid w:val="002771DD"/>
    <w:rPr>
      <w:color w:val="800080"/>
      <w:u w:val="single"/>
    </w:rPr>
  </w:style>
  <w:style w:type="character" w:customStyle="1" w:styleId="UnresolvedMention1">
    <w:name w:val="Unresolved Mention1"/>
    <w:uiPriority w:val="99"/>
    <w:semiHidden/>
    <w:unhideWhenUsed/>
    <w:rsid w:val="00ED34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unhideWhenUsed/>
    <w:qFormat/>
    <w:rsid w:val="00B963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lendarlabs.com/2025-school-calenda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mita\Downloads\TS102743049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4A37A6B3EB1140AFFC3416249C82F1" ma:contentTypeVersion="14" ma:contentTypeDescription="Create a new document." ma:contentTypeScope="" ma:versionID="954174e55c0220ddecf1e840ee84cf4c">
  <xsd:schema xmlns:xsd="http://www.w3.org/2001/XMLSchema" xmlns:xs="http://www.w3.org/2001/XMLSchema" xmlns:p="http://schemas.microsoft.com/office/2006/metadata/properties" xmlns:ns3="76f877d4-4188-4930-ab21-eac65ec7d075" targetNamespace="http://schemas.microsoft.com/office/2006/metadata/properties" ma:root="true" ma:fieldsID="43682f06902ba7561cbbacbdcb9f1f7a" ns3:_="">
    <xsd:import namespace="76f877d4-4188-4930-ab21-eac65ec7d0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f877d4-4188-4930-ab21-eac65ec7d0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8E6B9A-5591-454A-B09E-4EC5E8FC90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EFF443-BD9C-4B0B-94E2-35C71E1F6F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f877d4-4188-4930-ab21-eac65ec7d0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88FDA6-AE79-4A1A-8EF3-3025635A066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TS102743049</Template>
  <TotalTime>22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2025-2026 School Calendar - CalendarLabs.com</vt:lpstr>
    </vt:vector>
  </TitlesOfParts>
  <Company/>
  <LinksUpToDate>false</LinksUpToDate>
  <CharactersWithSpaces>2351</CharactersWithSpaces>
  <SharedDoc>false</SharedDoc>
  <HLinks>
    <vt:vector size="84" baseType="variant">
      <vt:variant>
        <vt:i4>1638404</vt:i4>
      </vt:variant>
      <vt:variant>
        <vt:i4>36</vt:i4>
      </vt:variant>
      <vt:variant>
        <vt:i4>0</vt:i4>
      </vt:variant>
      <vt:variant>
        <vt:i4>5</vt:i4>
      </vt:variant>
      <vt:variant>
        <vt:lpwstr>http://www.calendarlabs.com/holidays/us/independence-day.php</vt:lpwstr>
      </vt:variant>
      <vt:variant>
        <vt:lpwstr/>
      </vt:variant>
      <vt:variant>
        <vt:i4>2359405</vt:i4>
      </vt:variant>
      <vt:variant>
        <vt:i4>33</vt:i4>
      </vt:variant>
      <vt:variant>
        <vt:i4>0</vt:i4>
      </vt:variant>
      <vt:variant>
        <vt:i4>5</vt:i4>
      </vt:variant>
      <vt:variant>
        <vt:lpwstr>https://www.calendarlabs.com/holidays/us/juneteenth.php</vt:lpwstr>
      </vt:variant>
      <vt:variant>
        <vt:lpwstr/>
      </vt:variant>
      <vt:variant>
        <vt:i4>1507330</vt:i4>
      </vt:variant>
      <vt:variant>
        <vt:i4>30</vt:i4>
      </vt:variant>
      <vt:variant>
        <vt:i4>0</vt:i4>
      </vt:variant>
      <vt:variant>
        <vt:i4>5</vt:i4>
      </vt:variant>
      <vt:variant>
        <vt:lpwstr>http://www.calendarlabs.com/holidays/us/memorial-day.php</vt:lpwstr>
      </vt:variant>
      <vt:variant>
        <vt:lpwstr/>
      </vt:variant>
      <vt:variant>
        <vt:i4>6422574</vt:i4>
      </vt:variant>
      <vt:variant>
        <vt:i4>27</vt:i4>
      </vt:variant>
      <vt:variant>
        <vt:i4>0</vt:i4>
      </vt:variant>
      <vt:variant>
        <vt:i4>5</vt:i4>
      </vt:variant>
      <vt:variant>
        <vt:lpwstr>http://www.calendarlabs.com/holidays/us/easter.php</vt:lpwstr>
      </vt:variant>
      <vt:variant>
        <vt:lpwstr/>
      </vt:variant>
      <vt:variant>
        <vt:i4>2490401</vt:i4>
      </vt:variant>
      <vt:variant>
        <vt:i4>24</vt:i4>
      </vt:variant>
      <vt:variant>
        <vt:i4>0</vt:i4>
      </vt:variant>
      <vt:variant>
        <vt:i4>5</vt:i4>
      </vt:variant>
      <vt:variant>
        <vt:lpwstr>http://www.calendarlabs.com/holidays/us/good-friday.php</vt:lpwstr>
      </vt:variant>
      <vt:variant>
        <vt:lpwstr/>
      </vt:variant>
      <vt:variant>
        <vt:i4>6291580</vt:i4>
      </vt:variant>
      <vt:variant>
        <vt:i4>21</vt:i4>
      </vt:variant>
      <vt:variant>
        <vt:i4>0</vt:i4>
      </vt:variant>
      <vt:variant>
        <vt:i4>5</vt:i4>
      </vt:variant>
      <vt:variant>
        <vt:lpwstr>http://www.calendarlabs.com/holidays/us/presidents-day.php</vt:lpwstr>
      </vt:variant>
      <vt:variant>
        <vt:lpwstr/>
      </vt:variant>
      <vt:variant>
        <vt:i4>3997728</vt:i4>
      </vt:variant>
      <vt:variant>
        <vt:i4>18</vt:i4>
      </vt:variant>
      <vt:variant>
        <vt:i4>0</vt:i4>
      </vt:variant>
      <vt:variant>
        <vt:i4>5</vt:i4>
      </vt:variant>
      <vt:variant>
        <vt:lpwstr>http://www.calendarlabs.com/holidays/us/martin-luther-king-day.php</vt:lpwstr>
      </vt:variant>
      <vt:variant>
        <vt:lpwstr/>
      </vt:variant>
      <vt:variant>
        <vt:i4>5242884</vt:i4>
      </vt:variant>
      <vt:variant>
        <vt:i4>15</vt:i4>
      </vt:variant>
      <vt:variant>
        <vt:i4>0</vt:i4>
      </vt:variant>
      <vt:variant>
        <vt:i4>5</vt:i4>
      </vt:variant>
      <vt:variant>
        <vt:lpwstr>http://www.calendarlabs.com/holidays/us/new-years-day.php</vt:lpwstr>
      </vt:variant>
      <vt:variant>
        <vt:lpwstr/>
      </vt:variant>
      <vt:variant>
        <vt:i4>5701655</vt:i4>
      </vt:variant>
      <vt:variant>
        <vt:i4>12</vt:i4>
      </vt:variant>
      <vt:variant>
        <vt:i4>0</vt:i4>
      </vt:variant>
      <vt:variant>
        <vt:i4>5</vt:i4>
      </vt:variant>
      <vt:variant>
        <vt:lpwstr>http://www.calendarlabs.com/holidays/us/christmas.php</vt:lpwstr>
      </vt:variant>
      <vt:variant>
        <vt:lpwstr/>
      </vt:variant>
      <vt:variant>
        <vt:i4>655376</vt:i4>
      </vt:variant>
      <vt:variant>
        <vt:i4>9</vt:i4>
      </vt:variant>
      <vt:variant>
        <vt:i4>0</vt:i4>
      </vt:variant>
      <vt:variant>
        <vt:i4>5</vt:i4>
      </vt:variant>
      <vt:variant>
        <vt:lpwstr>http://www.calendarlabs.com/holidays/us/thanksgiving-day.php</vt:lpwstr>
      </vt:variant>
      <vt:variant>
        <vt:lpwstr/>
      </vt:variant>
      <vt:variant>
        <vt:i4>655375</vt:i4>
      </vt:variant>
      <vt:variant>
        <vt:i4>6</vt:i4>
      </vt:variant>
      <vt:variant>
        <vt:i4>0</vt:i4>
      </vt:variant>
      <vt:variant>
        <vt:i4>5</vt:i4>
      </vt:variant>
      <vt:variant>
        <vt:lpwstr>http://www.calendarlabs.com/holidays/us/veterans-day.php</vt:lpwstr>
      </vt:variant>
      <vt:variant>
        <vt:lpwstr/>
      </vt:variant>
      <vt:variant>
        <vt:i4>1245190</vt:i4>
      </vt:variant>
      <vt:variant>
        <vt:i4>3</vt:i4>
      </vt:variant>
      <vt:variant>
        <vt:i4>0</vt:i4>
      </vt:variant>
      <vt:variant>
        <vt:i4>5</vt:i4>
      </vt:variant>
      <vt:variant>
        <vt:lpwstr>http://www.calendarlabs.com/holidays/us/columbus-day.php</vt:lpwstr>
      </vt:variant>
      <vt:variant>
        <vt:lpwstr/>
      </vt:variant>
      <vt:variant>
        <vt:i4>65546</vt:i4>
      </vt:variant>
      <vt:variant>
        <vt:i4>0</vt:i4>
      </vt:variant>
      <vt:variant>
        <vt:i4>0</vt:i4>
      </vt:variant>
      <vt:variant>
        <vt:i4>5</vt:i4>
      </vt:variant>
      <vt:variant>
        <vt:lpwstr>http://www.calendarlabs.com/holidays/us/labor-day.php</vt:lpwstr>
      </vt:variant>
      <vt:variant>
        <vt:lpwstr/>
      </vt:variant>
      <vt:variant>
        <vt:i4>327699</vt:i4>
      </vt:variant>
      <vt:variant>
        <vt:i4>0</vt:i4>
      </vt:variant>
      <vt:variant>
        <vt:i4>0</vt:i4>
      </vt:variant>
      <vt:variant>
        <vt:i4>5</vt:i4>
      </vt:variant>
      <vt:variant>
        <vt:lpwstr>http://www.calendarlabs.com/2025-school-calendar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2025-2026 School Calendar - CalendarLabs.com</dc:title>
  <dc:subject>2025-2026 School Calendar - CalendarLabs.com</dc:subject>
  <dc:creator>Dee Dockery</dc:creator>
  <cp:keywords>Calendar; calendarlabs.com; School Calendar</cp:keywords>
  <dc:description>All Rights Reserved. Copyright © CalendarLabs.com. Do not distribute or sale without written permission.</dc:description>
  <cp:lastModifiedBy>Dee Dockery</cp:lastModifiedBy>
  <cp:revision>16</cp:revision>
  <dcterms:created xsi:type="dcterms:W3CDTF">2025-06-04T15:43:00Z</dcterms:created>
  <dcterms:modified xsi:type="dcterms:W3CDTF">2025-06-17T09:43:00Z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TC027430499991</vt:lpwstr>
  </property>
  <property fmtid="{D5CDD505-2E9C-101B-9397-08002B2CF9AE}" pid="3" name="ContentTypeId">
    <vt:lpwstr>0x010100244A37A6B3EB1140AFFC3416249C82F1</vt:lpwstr>
  </property>
</Properties>
</file>